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79" w:type="pct"/>
        <w:jc w:val="center"/>
        <w:tblLayout w:type="fixed"/>
        <w:tblCellMar>
          <w:left w:w="0" w:type="dxa"/>
          <w:right w:w="0" w:type="dxa"/>
        </w:tblCellMar>
        <w:tblLook w:val="04A0" w:firstRow="1" w:lastRow="0" w:firstColumn="1" w:lastColumn="0" w:noHBand="0" w:noVBand="1"/>
        <w:tblDescription w:val="Tabla de planteamiento de conclusiones científicas"/>
      </w:tblPr>
      <w:tblGrid>
        <w:gridCol w:w="922"/>
        <w:gridCol w:w="2649"/>
        <w:gridCol w:w="673"/>
        <w:gridCol w:w="2648"/>
        <w:gridCol w:w="673"/>
        <w:gridCol w:w="3066"/>
      </w:tblGrid>
      <w:tr w:rsidR="00082714" w:rsidRPr="000D77AB" w:rsidTr="00BA3CF2">
        <w:trPr>
          <w:trHeight w:val="1016"/>
          <w:jc w:val="center"/>
        </w:trPr>
        <w:tc>
          <w:tcPr>
            <w:tcW w:w="10631" w:type="dxa"/>
            <w:gridSpan w:val="6"/>
            <w:vAlign w:val="center"/>
          </w:tcPr>
          <w:p w:rsidR="00082714" w:rsidRPr="000D77AB" w:rsidRDefault="00CA2462" w:rsidP="000D77AB">
            <w:bookmarkStart w:id="0" w:name="_GoBack"/>
            <w:bookmarkEnd w:id="0"/>
            <w:r>
              <w:rPr>
                <w:noProof/>
                <w:lang w:val="es-CL" w:eastAsia="es-CL"/>
              </w:rPr>
              <w:drawing>
                <wp:anchor distT="0" distB="0" distL="114300" distR="114300" simplePos="0" relativeHeight="251654144" behindDoc="0" locked="0" layoutInCell="1" allowOverlap="1" wp14:anchorId="42D530F3" wp14:editId="07C3B8D7">
                  <wp:simplePos x="0" y="0"/>
                  <wp:positionH relativeFrom="column">
                    <wp:posOffset>5153025</wp:posOffset>
                  </wp:positionH>
                  <wp:positionV relativeFrom="paragraph">
                    <wp:posOffset>484505</wp:posOffset>
                  </wp:positionV>
                  <wp:extent cx="1066800" cy="1320165"/>
                  <wp:effectExtent l="0" t="0" r="0" b="0"/>
                  <wp:wrapNone/>
                  <wp:docPr id="10" name="Imagen 10" descr="Resultado de imagen para crazy 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crazy scientist"/>
                          <pic:cNvPicPr>
                            <a:picLocks noChangeAspect="1" noChangeArrowheads="1"/>
                          </pic:cNvPicPr>
                        </pic:nvPicPr>
                        <pic:blipFill rotWithShape="1">
                          <a:blip r:embed="rId10">
                            <a:extLst>
                              <a:ext uri="{28A0092B-C50C-407E-A947-70E740481C1C}">
                                <a14:useLocalDpi xmlns:a14="http://schemas.microsoft.com/office/drawing/2010/main" val="0"/>
                              </a:ext>
                            </a:extLst>
                          </a:blip>
                          <a:srcRect l="14983" t="3740" r="9407" b="9408"/>
                          <a:stretch/>
                        </pic:blipFill>
                        <pic:spPr bwMode="auto">
                          <a:xfrm>
                            <a:off x="0" y="0"/>
                            <a:ext cx="1066800" cy="1320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675C" w:rsidRPr="000D77AB">
              <w:rPr>
                <w:noProof/>
                <w:lang w:val="es-CL" w:eastAsia="es-CL"/>
              </w:rPr>
              <mc:AlternateContent>
                <mc:Choice Requires="wpg">
                  <w:drawing>
                    <wp:inline distT="0" distB="0" distL="0" distR="0" wp14:anchorId="7A96CC6B" wp14:editId="062D2D8B">
                      <wp:extent cx="6858000" cy="1981200"/>
                      <wp:effectExtent l="0" t="0" r="0" b="0"/>
                      <wp:docPr id="17" name="Grupo 17" descr="decorative elemen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1981200"/>
                                <a:chOff x="0" y="0"/>
                                <a:chExt cx="7315200" cy="2113281"/>
                              </a:xfrm>
                            </wpg:grpSpPr>
                            <wps:wsp>
                              <wps:cNvPr id="26" name="Forma libre: Forma 211">
                                <a:extLst/>
                              </wps:cNvPr>
                              <wps:cNvSpPr/>
                              <wps:spPr>
                                <a:xfrm>
                                  <a:off x="0" y="0"/>
                                  <a:ext cx="7315200" cy="2113281"/>
                                </a:xfrm>
                                <a:custGeom>
                                  <a:avLst/>
                                  <a:gdLst>
                                    <a:gd name="connsiteX0" fmla="*/ 7144 w 5467350"/>
                                    <a:gd name="connsiteY0" fmla="*/ 1245394 h 1247775"/>
                                    <a:gd name="connsiteX1" fmla="*/ 5461159 w 5467350"/>
                                    <a:gd name="connsiteY1" fmla="*/ 1245394 h 1247775"/>
                                    <a:gd name="connsiteX2" fmla="*/ 5461159 w 5467350"/>
                                    <a:gd name="connsiteY2" fmla="*/ 1245394 h 1247775"/>
                                    <a:gd name="connsiteX3" fmla="*/ 5461159 w 5467350"/>
                                    <a:gd name="connsiteY3" fmla="*/ 7144 h 1247775"/>
                                    <a:gd name="connsiteX4" fmla="*/ 7144 w 5467350"/>
                                    <a:gd name="connsiteY4" fmla="*/ 7144 h 1247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67350" h="1247775">
                                      <a:moveTo>
                                        <a:pt x="7144" y="1245394"/>
                                      </a:moveTo>
                                      <a:lnTo>
                                        <a:pt x="5461159" y="1245394"/>
                                      </a:lnTo>
                                      <a:lnTo>
                                        <a:pt x="5461159" y="1245394"/>
                                      </a:lnTo>
                                      <a:lnTo>
                                        <a:pt x="5461159" y="7144"/>
                                      </a:lnTo>
                                      <a:lnTo>
                                        <a:pt x="7144" y="7144"/>
                                      </a:lnTo>
                                      <a:close/>
                                    </a:path>
                                  </a:pathLst>
                                </a:custGeom>
                                <a:solidFill>
                                  <a:schemeClr val="accent5">
                                    <a:alpha val="98824"/>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8" name="Grupo 8"/>
                              <wpg:cNvGrpSpPr/>
                              <wpg:grpSpPr>
                                <a:xfrm>
                                  <a:off x="97621" y="225349"/>
                                  <a:ext cx="6998504" cy="1808092"/>
                                  <a:chOff x="-151393" y="17330"/>
                                  <a:chExt cx="7540888" cy="1983250"/>
                                </a:xfrm>
                              </wpg:grpSpPr>
                              <wpg:grpSp>
                                <wpg:cNvPr id="207" name="Grupo 17">
                                  <a:extLst/>
                                </wpg:cNvPr>
                                <wpg:cNvGrpSpPr/>
                                <wpg:grpSpPr>
                                  <a:xfrm>
                                    <a:off x="-151393" y="17330"/>
                                    <a:ext cx="7540888" cy="1983250"/>
                                    <a:chOff x="-114745" y="12261"/>
                                    <a:chExt cx="5715445" cy="1403154"/>
                                  </a:xfrm>
                                </wpg:grpSpPr>
                                <wps:wsp>
                                  <wps:cNvPr id="211" name="Forma libre: Forma 211">
                                    <a:extLst/>
                                  </wps:cNvPr>
                                  <wps:cNvSpPr/>
                                  <wps:spPr>
                                    <a:xfrm>
                                      <a:off x="-47121" y="65569"/>
                                      <a:ext cx="5467350" cy="1171762"/>
                                    </a:xfrm>
                                    <a:custGeom>
                                      <a:avLst/>
                                      <a:gdLst>
                                        <a:gd name="connsiteX0" fmla="*/ 7144 w 5467350"/>
                                        <a:gd name="connsiteY0" fmla="*/ 1245394 h 1247775"/>
                                        <a:gd name="connsiteX1" fmla="*/ 5461159 w 5467350"/>
                                        <a:gd name="connsiteY1" fmla="*/ 1245394 h 1247775"/>
                                        <a:gd name="connsiteX2" fmla="*/ 5461159 w 5467350"/>
                                        <a:gd name="connsiteY2" fmla="*/ 1245394 h 1247775"/>
                                        <a:gd name="connsiteX3" fmla="*/ 5461159 w 5467350"/>
                                        <a:gd name="connsiteY3" fmla="*/ 7144 h 1247775"/>
                                        <a:gd name="connsiteX4" fmla="*/ 7144 w 5467350"/>
                                        <a:gd name="connsiteY4" fmla="*/ 7144 h 1247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67350" h="1247775">
                                          <a:moveTo>
                                            <a:pt x="7144" y="1245394"/>
                                          </a:moveTo>
                                          <a:lnTo>
                                            <a:pt x="5461159" y="1245394"/>
                                          </a:lnTo>
                                          <a:lnTo>
                                            <a:pt x="5461159" y="1245394"/>
                                          </a:lnTo>
                                          <a:lnTo>
                                            <a:pt x="5461159" y="7144"/>
                                          </a:lnTo>
                                          <a:lnTo>
                                            <a:pt x="7144" y="7144"/>
                                          </a:lnTo>
                                          <a:close/>
                                        </a:path>
                                      </a:pathLst>
                                    </a:custGeom>
                                    <a:solidFill>
                                      <a:schemeClr val="tx1">
                                        <a:lumMod val="85000"/>
                                        <a:lumOff val="15000"/>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3" name="Forma libre: Forma 213">
                                    <a:extLst/>
                                  </wps:cNvPr>
                                  <wps:cNvSpPr/>
                                  <wps:spPr>
                                    <a:xfrm>
                                      <a:off x="-108107" y="1227102"/>
                                      <a:ext cx="5600700" cy="95250"/>
                                    </a:xfrm>
                                    <a:custGeom>
                                      <a:avLst/>
                                      <a:gdLst>
                                        <a:gd name="connsiteX0" fmla="*/ 74771 w 5600700"/>
                                        <a:gd name="connsiteY0" fmla="*/ 7144 h 95250"/>
                                        <a:gd name="connsiteX1" fmla="*/ 74771 w 5600700"/>
                                        <a:gd name="connsiteY1" fmla="*/ 7144 h 95250"/>
                                        <a:gd name="connsiteX2" fmla="*/ 7144 w 5600700"/>
                                        <a:gd name="connsiteY2" fmla="*/ 90964 h 95250"/>
                                        <a:gd name="connsiteX3" fmla="*/ 5596414 w 5600700"/>
                                        <a:gd name="connsiteY3" fmla="*/ 90964 h 95250"/>
                                        <a:gd name="connsiteX4" fmla="*/ 5528787 w 5600700"/>
                                        <a:gd name="connsiteY4" fmla="*/ 7144 h 95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600700" h="95250">
                                          <a:moveTo>
                                            <a:pt x="74771" y="7144"/>
                                          </a:moveTo>
                                          <a:lnTo>
                                            <a:pt x="74771" y="7144"/>
                                          </a:lnTo>
                                          <a:lnTo>
                                            <a:pt x="7144" y="90964"/>
                                          </a:lnTo>
                                          <a:lnTo>
                                            <a:pt x="5596414" y="90964"/>
                                          </a:lnTo>
                                          <a:lnTo>
                                            <a:pt x="5528787" y="7144"/>
                                          </a:lnTo>
                                          <a:close/>
                                        </a:path>
                                      </a:pathLst>
                                    </a:custGeom>
                                    <a:solidFill>
                                      <a:srgbClr val="C3864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2" name="Forma libre: Forma 212">
                                    <a:extLst/>
                                  </wps:cNvPr>
                                  <wps:cNvSpPr/>
                                  <wps:spPr>
                                    <a:xfrm>
                                      <a:off x="-114745" y="12262"/>
                                      <a:ext cx="5600700" cy="95250"/>
                                    </a:xfrm>
                                    <a:custGeom>
                                      <a:avLst/>
                                      <a:gdLst>
                                        <a:gd name="connsiteX0" fmla="*/ 5528787 w 5600700"/>
                                        <a:gd name="connsiteY0" fmla="*/ 90964 h 95250"/>
                                        <a:gd name="connsiteX1" fmla="*/ 5596414 w 5600700"/>
                                        <a:gd name="connsiteY1" fmla="*/ 7144 h 95250"/>
                                        <a:gd name="connsiteX2" fmla="*/ 7144 w 5600700"/>
                                        <a:gd name="connsiteY2" fmla="*/ 7144 h 95250"/>
                                        <a:gd name="connsiteX3" fmla="*/ 74771 w 5600700"/>
                                        <a:gd name="connsiteY3" fmla="*/ 90964 h 95250"/>
                                      </a:gdLst>
                                      <a:ahLst/>
                                      <a:cxnLst>
                                        <a:cxn ang="0">
                                          <a:pos x="connsiteX0" y="connsiteY0"/>
                                        </a:cxn>
                                        <a:cxn ang="0">
                                          <a:pos x="connsiteX1" y="connsiteY1"/>
                                        </a:cxn>
                                        <a:cxn ang="0">
                                          <a:pos x="connsiteX2" y="connsiteY2"/>
                                        </a:cxn>
                                        <a:cxn ang="0">
                                          <a:pos x="connsiteX3" y="connsiteY3"/>
                                        </a:cxn>
                                      </a:cxnLst>
                                      <a:rect l="l" t="t" r="r" b="b"/>
                                      <a:pathLst>
                                        <a:path w="5600700" h="95250">
                                          <a:moveTo>
                                            <a:pt x="5528787" y="90964"/>
                                          </a:moveTo>
                                          <a:lnTo>
                                            <a:pt x="5596414" y="7144"/>
                                          </a:lnTo>
                                          <a:lnTo>
                                            <a:pt x="7144" y="7144"/>
                                          </a:lnTo>
                                          <a:lnTo>
                                            <a:pt x="74771" y="90964"/>
                                          </a:lnTo>
                                          <a:close/>
                                        </a:path>
                                      </a:pathLst>
                                    </a:custGeom>
                                    <a:solidFill>
                                      <a:srgbClr val="C3864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8" name="Forma libre: Forma 208">
                                    <a:extLst/>
                                  </wps:cNvPr>
                                  <wps:cNvSpPr/>
                                  <wps:spPr>
                                    <a:xfrm>
                                      <a:off x="-114745" y="12262"/>
                                      <a:ext cx="105250" cy="1324610"/>
                                    </a:xfrm>
                                    <a:custGeom>
                                      <a:avLst/>
                                      <a:gdLst>
                                        <a:gd name="connsiteX0" fmla="*/ 74771 w 76200"/>
                                        <a:gd name="connsiteY0" fmla="*/ 1329214 h 1419225"/>
                                        <a:gd name="connsiteX1" fmla="*/ 74771 w 76200"/>
                                        <a:gd name="connsiteY1" fmla="*/ 90964 h 1419225"/>
                                        <a:gd name="connsiteX2" fmla="*/ 7144 w 76200"/>
                                        <a:gd name="connsiteY2" fmla="*/ 7144 h 1419225"/>
                                        <a:gd name="connsiteX3" fmla="*/ 7144 w 76200"/>
                                        <a:gd name="connsiteY3" fmla="*/ 1413034 h 1419225"/>
                                        <a:gd name="connsiteX4" fmla="*/ 74771 w 76200"/>
                                        <a:gd name="connsiteY4" fmla="*/ 1329214 h 1419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200" h="1419225">
                                          <a:moveTo>
                                            <a:pt x="74771" y="1329214"/>
                                          </a:moveTo>
                                          <a:lnTo>
                                            <a:pt x="74771" y="90964"/>
                                          </a:lnTo>
                                          <a:lnTo>
                                            <a:pt x="7144" y="7144"/>
                                          </a:lnTo>
                                          <a:lnTo>
                                            <a:pt x="7144" y="1413034"/>
                                          </a:lnTo>
                                          <a:lnTo>
                                            <a:pt x="74771" y="1329214"/>
                                          </a:lnTo>
                                          <a:close/>
                                        </a:path>
                                      </a:pathLst>
                                    </a:custGeom>
                                    <a:solidFill>
                                      <a:srgbClr val="AA713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9" name="Forma libre: Forma 209">
                                    <a:extLst/>
                                  </wps:cNvPr>
                                  <wps:cNvSpPr/>
                                  <wps:spPr>
                                    <a:xfrm>
                                      <a:off x="0" y="1405890"/>
                                      <a:ext cx="5600700" cy="9525"/>
                                    </a:xfrm>
                                    <a:custGeom>
                                      <a:avLst/>
                                      <a:gdLst>
                                        <a:gd name="connsiteX0" fmla="*/ 7144 w 5600700"/>
                                        <a:gd name="connsiteY0" fmla="*/ 7144 h 9525"/>
                                        <a:gd name="connsiteX1" fmla="*/ 5596414 w 5600700"/>
                                        <a:gd name="connsiteY1" fmla="*/ 7144 h 9525"/>
                                        <a:gd name="connsiteX2" fmla="*/ 5596414 w 5600700"/>
                                        <a:gd name="connsiteY2" fmla="*/ 7144 h 9525"/>
                                        <a:gd name="connsiteX3" fmla="*/ 7144 w 5600700"/>
                                        <a:gd name="connsiteY3" fmla="*/ 7144 h 9525"/>
                                      </a:gdLst>
                                      <a:ahLst/>
                                      <a:cxnLst>
                                        <a:cxn ang="0">
                                          <a:pos x="connsiteX0" y="connsiteY0"/>
                                        </a:cxn>
                                        <a:cxn ang="0">
                                          <a:pos x="connsiteX1" y="connsiteY1"/>
                                        </a:cxn>
                                        <a:cxn ang="0">
                                          <a:pos x="connsiteX2" y="connsiteY2"/>
                                        </a:cxn>
                                        <a:cxn ang="0">
                                          <a:pos x="connsiteX3" y="connsiteY3"/>
                                        </a:cxn>
                                      </a:cxnLst>
                                      <a:rect l="l" t="t" r="r" b="b"/>
                                      <a:pathLst>
                                        <a:path w="5600700" h="9525">
                                          <a:moveTo>
                                            <a:pt x="7144" y="7144"/>
                                          </a:moveTo>
                                          <a:lnTo>
                                            <a:pt x="5596414" y="7144"/>
                                          </a:lnTo>
                                          <a:lnTo>
                                            <a:pt x="5596414" y="7144"/>
                                          </a:lnTo>
                                          <a:lnTo>
                                            <a:pt x="7144" y="7144"/>
                                          </a:lnTo>
                                          <a:close/>
                                        </a:path>
                                      </a:pathLst>
                                    </a:custGeom>
                                    <a:solidFill>
                                      <a:srgbClr val="8E8C3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0" name="Forma libre: Forma 210">
                                    <a:extLst/>
                                  </wps:cNvPr>
                                  <wps:cNvSpPr/>
                                  <wps:spPr>
                                    <a:xfrm>
                                      <a:off x="5377848" y="12261"/>
                                      <a:ext cx="105250" cy="1324610"/>
                                    </a:xfrm>
                                    <a:custGeom>
                                      <a:avLst/>
                                      <a:gdLst>
                                        <a:gd name="connsiteX0" fmla="*/ 7144 w 76200"/>
                                        <a:gd name="connsiteY0" fmla="*/ 90964 h 1419225"/>
                                        <a:gd name="connsiteX1" fmla="*/ 7144 w 76200"/>
                                        <a:gd name="connsiteY1" fmla="*/ 1329214 h 1419225"/>
                                        <a:gd name="connsiteX2" fmla="*/ 7144 w 76200"/>
                                        <a:gd name="connsiteY2" fmla="*/ 1329214 h 1419225"/>
                                        <a:gd name="connsiteX3" fmla="*/ 74771 w 76200"/>
                                        <a:gd name="connsiteY3" fmla="*/ 1413034 h 1419225"/>
                                        <a:gd name="connsiteX4" fmla="*/ 74771 w 76200"/>
                                        <a:gd name="connsiteY4" fmla="*/ 7144 h 1419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200" h="1419225">
                                          <a:moveTo>
                                            <a:pt x="7144" y="90964"/>
                                          </a:moveTo>
                                          <a:lnTo>
                                            <a:pt x="7144" y="1329214"/>
                                          </a:lnTo>
                                          <a:lnTo>
                                            <a:pt x="7144" y="1329214"/>
                                          </a:lnTo>
                                          <a:lnTo>
                                            <a:pt x="74771" y="1413034"/>
                                          </a:lnTo>
                                          <a:lnTo>
                                            <a:pt x="74771" y="7144"/>
                                          </a:lnTo>
                                          <a:close/>
                                        </a:path>
                                      </a:pathLst>
                                    </a:custGeom>
                                    <a:solidFill>
                                      <a:srgbClr val="AA713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17" name="Cuadro de texto 2"/>
                                <wps:cNvSpPr txBox="1">
                                  <a:spLocks noChangeArrowheads="1"/>
                                </wps:cNvSpPr>
                                <wps:spPr bwMode="auto">
                                  <a:xfrm>
                                    <a:off x="269437" y="92677"/>
                                    <a:ext cx="4900703" cy="1520734"/>
                                  </a:xfrm>
                                  <a:prstGeom prst="rect">
                                    <a:avLst/>
                                  </a:prstGeom>
                                  <a:noFill/>
                                  <a:ln w="9525">
                                    <a:noFill/>
                                    <a:miter lim="800000"/>
                                    <a:headEnd/>
                                    <a:tailEnd/>
                                  </a:ln>
                                </wps:spPr>
                                <wps:txbx>
                                  <w:txbxContent>
                                    <w:p w:rsidR="00CA2462" w:rsidRDefault="00CA2462" w:rsidP="00C8675C">
                                      <w:pPr>
                                        <w:pStyle w:val="Puesto"/>
                                      </w:pPr>
                                      <w:r>
                                        <w:t>Guía Química</w:t>
                                      </w:r>
                                    </w:p>
                                    <w:p w:rsidR="00C8675C" w:rsidRPr="00082714" w:rsidRDefault="00CA2462" w:rsidP="00C8675C">
                                      <w:pPr>
                                        <w:pStyle w:val="Puesto"/>
                                      </w:pPr>
                                      <w:r>
                                        <w:t>1ro Medio</w:t>
                                      </w:r>
                                    </w:p>
                                  </w:txbxContent>
                                </wps:txbx>
                                <wps:bodyPr rot="0" vert="horz" wrap="square" lIns="91440" tIns="27432" rIns="91440" bIns="45720" anchor="ctr" anchorCtr="0">
                                  <a:noAutofit/>
                                </wps:bodyPr>
                              </wps:wsp>
                            </wpg:grpSp>
                            <wpg:grpSp>
                              <wpg:cNvPr id="23" name="Grupo 23"/>
                              <wpg:cNvGrpSpPr/>
                              <wpg:grpSpPr>
                                <a:xfrm>
                                  <a:off x="4514850" y="360680"/>
                                  <a:ext cx="2360295" cy="109053"/>
                                  <a:chOff x="-656370" y="-3829"/>
                                  <a:chExt cx="2581998" cy="114924"/>
                                </a:xfrm>
                              </wpg:grpSpPr>
                              <wps:wsp>
                                <wps:cNvPr id="19" name="Elipse 19"/>
                                <wps:cNvSpPr/>
                                <wps:spPr>
                                  <a:xfrm>
                                    <a:off x="-656370" y="-3205"/>
                                    <a:ext cx="114300" cy="114300"/>
                                  </a:xfrm>
                                  <a:prstGeom prst="ellipse">
                                    <a:avLst/>
                                  </a:prstGeom>
                                  <a:gradFill>
                                    <a:gsLst>
                                      <a:gs pos="0">
                                        <a:schemeClr val="bg1">
                                          <a:lumMod val="75000"/>
                                        </a:schemeClr>
                                      </a:gs>
                                      <a:gs pos="100000">
                                        <a:schemeClr val="bg1">
                                          <a:lumMod val="50000"/>
                                        </a:schemeClr>
                                      </a:gs>
                                    </a:gsLst>
                                    <a:lin ang="5400000" scaled="1"/>
                                  </a:gradFill>
                                  <a:ln>
                                    <a:noFill/>
                                  </a:ln>
                                  <a:effectLst>
                                    <a:outerShdw blurRad="38100" dist="38100" dir="2700000" sx="80000" sy="8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Elipse 21"/>
                                <wps:cNvSpPr/>
                                <wps:spPr>
                                  <a:xfrm>
                                    <a:off x="1811328" y="-3829"/>
                                    <a:ext cx="114300" cy="114300"/>
                                  </a:xfrm>
                                  <a:prstGeom prst="ellipse">
                                    <a:avLst/>
                                  </a:prstGeom>
                                  <a:gradFill>
                                    <a:gsLst>
                                      <a:gs pos="0">
                                        <a:schemeClr val="bg1">
                                          <a:lumMod val="75000"/>
                                        </a:schemeClr>
                                      </a:gs>
                                      <a:gs pos="100000">
                                        <a:schemeClr val="bg1">
                                          <a:lumMod val="50000"/>
                                        </a:schemeClr>
                                      </a:gs>
                                    </a:gsLst>
                                    <a:lin ang="5400000" scaled="1"/>
                                  </a:gradFill>
                                  <a:ln>
                                    <a:noFill/>
                                  </a:ln>
                                  <a:effectLst>
                                    <a:outerShdw blurRad="38100" dist="38100" dir="2700000" sx="80000" sy="8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w16se="http://schemas.microsoft.com/office/word/2015/wordml/symex" xmlns:cx="http://schemas.microsoft.com/office/drawing/2014/chartex">
                  <w:pict>
                    <v:group w14:anchorId="7A96CC6B" id="Grupo 17" o:spid="_x0000_s1026" alt="decorative element" style="width:540pt;height:156pt;mso-position-horizontal-relative:char;mso-position-vertical-relative:line" coordsize="73152,2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">
                      <o:lock v:ext="edit" aspectratio="t"/>
                      <v:shape id="Forma libre: Forma 211" o:spid="_x0000_s1027" style="position:absolute;width:73152;height:21132;visibility:visible;mso-wrap-style:square;v-text-anchor:middle" coordsize="5467350,124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" path="m7144,1245394r5454015,l5461159,1245394r,-1238250l7144,7144r,1238250xe" fillcolor="#4bacc6 [3208]" stroked="f">
                        <v:fill opacity="64764f"/>
                        <v:stroke joinstyle="miter"/>
                        <v:path arrowok="t" o:connecttype="custom" o:connectlocs="9559,2109248;7306917,2109248;7306917,2109248;7306917,12099;9559,12099" o:connectangles="0,0,0,0,0"/>
                      </v:shape>
                      <v:group id="Grupo 8" o:spid="_x0000_s1028" style="position:absolute;left:976;top:2253;width:69985;height:18081" coordorigin="-1513,173" coordsize="75408,1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_x0000_s1029" style="position:absolute;left:-1513;top:173;width:75407;height:19832" coordorigin="-1147,122" coordsize="57154,14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orma libre: Forma 211" o:spid="_x0000_s1030" style="position:absolute;left:-471;top:655;width:54673;height:11718;visibility:visible;mso-wrap-style:square;v-text-anchor:middle" coordsize="5467350,124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" path="m7144,1245394r5454015,l5461159,1245394r,-1238250l7144,7144r,1238250xe" fillcolor="#272727 [2749]" stroked="f">
                            <v:stroke joinstyle="miter"/>
                            <v:path arrowok="t" o:connecttype="custom" o:connectlocs="7144,1169526;5461159,1169526;5461159,1169526;5461159,6709;7144,6709" o:connectangles="0,0,0,0,0"/>
                          </v:shape>
                          <v:shape id="Forma libre: Forma 213" o:spid="_x0000_s1031" style="position:absolute;left:-1081;top:12271;width:56006;height:952;visibility:visible;mso-wrap-style:square;v-text-anchor:middle" coordsize="560070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" path="m74771,7144r,l7144,90964r5589270,l5528787,7144r-5454016,xe" fillcolor="#c38649" stroked="f">
                            <v:stroke joinstyle="miter"/>
                            <v:path arrowok="t" o:connecttype="custom" o:connectlocs="74771,7144;74771,7144;7144,90964;5596414,90964;5528787,7144" o:connectangles="0,0,0,0,0"/>
                          </v:shape>
                          <v:shape id="Forma libre: Forma 212" o:spid="_x0000_s1032" style="position:absolute;left:-1147;top:122;width:56006;height:953;visibility:visible;mso-wrap-style:square;v-text-anchor:middle" coordsize="560070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" path="m5528787,90964l5596414,7144,7144,7144,74771,90964r5454016,xe" fillcolor="#c38649" stroked="f">
                            <v:stroke joinstyle="miter"/>
                            <v:path arrowok="t" o:connecttype="custom" o:connectlocs="5528787,90964;5596414,7144;7144,7144;74771,90964" o:connectangles="0,0,0,0"/>
                          </v:shape>
                          <v:shape id="Forma libre: Forma 208" o:spid="_x0000_s1033" style="position:absolute;left:-1147;top:122;width:1053;height:13246;visibility:visible;mso-wrap-style:square;v-text-anchor:middle" coordsize="7620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" path="m74771,1329214r,-1238250l7144,7144r,1405890l74771,1329214xe" fillcolor="#aa7138" stroked="f">
                            <v:stroke joinstyle="miter"/>
                            <v:path arrowok="t" o:connecttype="custom" o:connectlocs="103276,1240600;103276,84900;9868,6668;9868,1318832;103276,1240600" o:connectangles="0,0,0,0,0"/>
                          </v:shape>
                          <v:shape id="Forma libre: Forma 209" o:spid="_x0000_s1034" style="position:absolute;top:14058;width:56007;height:96;visibility:visible;mso-wrap-style:square;v-text-anchor:middle" coordsize="56007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" path="m7144,7144r5589270,l5596414,7144,7144,7144xe" fillcolor="#8e8c3f" stroked="f">
                            <v:stroke joinstyle="miter"/>
                            <v:path arrowok="t" o:connecttype="custom" o:connectlocs="7144,7144;5596414,7144;5596414,7144;7144,7144" o:connectangles="0,0,0,0"/>
                          </v:shape>
                          <v:shape id="Forma libre: Forma 210" o:spid="_x0000_s1035" style="position:absolute;left:53778;top:122;width:1052;height:13246;visibility:visible;mso-wrap-style:square;v-text-anchor:middle" coordsize="7620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" path="m7144,90964r,1238250l7144,1329214r67627,83820l74771,7144,7144,90964xe" fillcolor="#aa7138" stroked="f">
                            <v:stroke joinstyle="miter"/>
                            <v:path arrowok="t" o:connecttype="custom" o:connectlocs="9868,84900;9868,1240600;9868,1240600;103276,1318832;103276,6668" o:connectangles="0,0,0,0,0"/>
                          </v:shape>
                        </v:group>
                        <v:shapetype id="_x0000_t202" coordsize="21600,21600" o:spt="202" path="m,l,21600r21600,l21600,xe">
                          <v:stroke joinstyle="miter"/>
                          <v:path gradientshapeok="t" o:connecttype="rect"/>
                        </v:shapetype>
                        <v:shape id="_x0000_s1036" type="#_x0000_t202" style="position:absolute;left:2694;top:926;width:49007;height:15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" filled="f" stroked="f">
                          <v:textbox inset=",2.16pt">
                            <w:txbxContent>
                              <w:p w:rsidR="00CA2462" w:rsidRDefault="00CA2462" w:rsidP="00C8675C">
                                <w:pPr>
                                  <w:pStyle w:val="Ttulo"/>
                                </w:pPr>
                                <w:r>
                                  <w:t>Guía Química</w:t>
                                </w:r>
                              </w:p>
                              <w:p w:rsidR="00C8675C" w:rsidRPr="00082714" w:rsidRDefault="00CA2462" w:rsidP="00C8675C">
                                <w:pPr>
                                  <w:pStyle w:val="Ttulo"/>
                                </w:pPr>
                                <w:r>
                                  <w:t>1ro Medio</w:t>
                                </w:r>
                              </w:p>
                            </w:txbxContent>
                          </v:textbox>
                        </v:shape>
                      </v:group>
                      <v:group id="Grupo 23" o:spid="_x0000_s1037" style="position:absolute;left:45148;top:3606;width:23603;height:1091" coordorigin="-6563,-38" coordsize="25819,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oval id="Elipse 19" o:spid="_x0000_s1038" style="position:absolute;left:-6563;top:-32;width:1143;height:1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" fillcolor="#bfbfbf [2412]" stroked="f" strokeweight="1pt">
                          <v:fill color2="#7f7f7f [1612]" focus="100%" type="gradient"/>
                          <v:stroke joinstyle="miter"/>
                          <v:shadow on="t" type="perspective" color="black" origin="-.5,-.5" offset=".74836mm,.74836mm" matrix="52429f,,,52429f"/>
                        </v:oval>
                        <v:oval id="Elipse 21" o:spid="_x0000_s1039" style="position:absolute;left:18113;top:-38;width:1143;height:1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" fillcolor="#bfbfbf [2412]" stroked="f" strokeweight="1pt">
                          <v:fill color2="#7f7f7f [1612]" focus="100%" type="gradient"/>
                          <v:stroke joinstyle="miter"/>
                          <v:shadow on="t" type="perspective" color="black" origin="-.5,-.5" offset=".74836mm,.74836mm" matrix="52429f,,,52429f"/>
                        </v:oval>
                      </v:group>
                      <w10:anchorlock/>
                    </v:group>
                  </w:pict>
                </mc:Fallback>
              </mc:AlternateContent>
            </w:r>
          </w:p>
        </w:tc>
      </w:tr>
      <w:tr w:rsidR="00082714" w:rsidRPr="000D77AB" w:rsidTr="00BA3CF2">
        <w:trPr>
          <w:trHeight w:val="469"/>
          <w:jc w:val="center"/>
        </w:trPr>
        <w:tc>
          <w:tcPr>
            <w:tcW w:w="922" w:type="dxa"/>
            <w:shd w:val="clear" w:color="auto" w:fill="DAEEF3" w:themeFill="accent5" w:themeFillTint="33"/>
            <w:tcMar>
              <w:left w:w="72" w:type="dxa"/>
              <w:right w:w="72" w:type="dxa"/>
            </w:tcMar>
          </w:tcPr>
          <w:p w:rsidR="00082714" w:rsidRPr="000D77AB" w:rsidRDefault="00E83119" w:rsidP="00AB0132">
            <w:pPr>
              <w:pStyle w:val="Texto0"/>
            </w:pPr>
            <w:r w:rsidRPr="00BA3CF2">
              <w:rPr>
                <w:rFonts w:ascii="Parry-Bold" w:hAnsi="Parry-Bold" w:cs="Parry-Bold"/>
                <w:b/>
                <w:bCs/>
                <w:noProof/>
                <w:color w:val="E3003B"/>
                <w:lang w:val="es-CL" w:eastAsia="es-CL"/>
              </w:rPr>
              <mc:AlternateContent>
                <mc:Choice Requires="wps">
                  <w:drawing>
                    <wp:anchor distT="45720" distB="45720" distL="114300" distR="114300" simplePos="0" relativeHeight="251658240" behindDoc="0" locked="0" layoutInCell="1" allowOverlap="1" wp14:anchorId="0E38ECF7" wp14:editId="38E76D70">
                      <wp:simplePos x="0" y="0"/>
                      <wp:positionH relativeFrom="column">
                        <wp:posOffset>339725</wp:posOffset>
                      </wp:positionH>
                      <wp:positionV relativeFrom="paragraph">
                        <wp:posOffset>756285</wp:posOffset>
                      </wp:positionV>
                      <wp:extent cx="1504950" cy="451485"/>
                      <wp:effectExtent l="0" t="0" r="0" b="5715"/>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451485"/>
                              </a:xfrm>
                              <a:prstGeom prst="rect">
                                <a:avLst/>
                              </a:prstGeom>
                              <a:noFill/>
                              <a:ln w="9525">
                                <a:noFill/>
                                <a:miter lim="800000"/>
                                <a:headEnd/>
                                <a:tailEnd/>
                              </a:ln>
                            </wps:spPr>
                            <wps:txbx>
                              <w:txbxContent>
                                <w:p w:rsidR="00BA3CF2" w:rsidRDefault="00BA3CF2">
                                  <w:r w:rsidRPr="00BA3CF2">
                                    <w:rPr>
                                      <w:rFonts w:ascii="Parry-Bold" w:hAnsi="Parry-Bold" w:cs="Parry-Bold"/>
                                      <w:b/>
                                      <w:bCs/>
                                      <w:color w:val="E3003B"/>
                                      <w:lang w:val="es-CL"/>
                                    </w:rPr>
                                    <w:t>¿Qué es la Química?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E38ECF7" id="Cuadro de texto 2" o:spid="_x0000_s1040" type="#_x0000_t202" style="position:absolute;left:0;text-align:left;margin-left:26.75pt;margin-top:59.55pt;width:118.5pt;height:35.5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" filled="f" stroked="f">
                      <v:textbox>
                        <w:txbxContent>
                          <w:p w:rsidR="00BA3CF2" w:rsidRDefault="00BA3CF2">
                            <w:r w:rsidRPr="00BA3CF2">
                              <w:rPr>
                                <w:rFonts w:ascii="Parry-Bold" w:hAnsi="Parry-Bold" w:cs="Parry-Bold"/>
                                <w:b/>
                                <w:bCs/>
                                <w:color w:val="E3003B"/>
                                <w:lang w:val="es-CL"/>
                              </w:rPr>
                              <w:t>¿Qué es la Química?</w:t>
                            </w:r>
                          </w:p>
                        </w:txbxContent>
                      </v:textbox>
                    </v:shape>
                  </w:pict>
                </mc:Fallback>
              </mc:AlternateContent>
            </w:r>
            <w:r w:rsidR="00082714" w:rsidRPr="000D77AB">
              <w:rPr>
                <w:noProof/>
                <w:lang w:val="es-CL" w:eastAsia="es-CL"/>
              </w:rPr>
              <mc:AlternateContent>
                <mc:Choice Requires="wpg">
                  <w:drawing>
                    <wp:inline distT="0" distB="0" distL="0" distR="0" wp14:anchorId="215E33E3" wp14:editId="35F948E8">
                      <wp:extent cx="298450" cy="299085"/>
                      <wp:effectExtent l="0" t="0" r="6350" b="5715"/>
                      <wp:docPr id="5" name="Grupo 5" descr="icono de papel"/>
                      <wp:cNvGraphicFramePr/>
                      <a:graphic xmlns:a="http://schemas.openxmlformats.org/drawingml/2006/main">
                        <a:graphicData uri="http://schemas.microsoft.com/office/word/2010/wordprocessingGroup">
                          <wpg:wgp>
                            <wpg:cNvGrpSpPr/>
                            <wpg:grpSpPr>
                              <a:xfrm>
                                <a:off x="0" y="0"/>
                                <a:ext cx="298450" cy="299085"/>
                                <a:chOff x="0" y="0"/>
                                <a:chExt cx="1273249" cy="1273249"/>
                              </a:xfrm>
                            </wpg:grpSpPr>
                            <wps:wsp>
                              <wps:cNvPr id="4" name="Elipse 3" descr="icono de papel"/>
                              <wps:cNvSpPr/>
                              <wps:spPr>
                                <a:xfrm>
                                  <a:off x="0" y="0"/>
                                  <a:ext cx="1273249" cy="1273249"/>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pic:pic xmlns:pic="http://schemas.openxmlformats.org/drawingml/2006/picture">
                              <pic:nvPicPr>
                                <pic:cNvPr id="6" name="Imagen 1" descr="icono de papel"/>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flipH="1">
                                  <a:off x="304800" y="248355"/>
                                  <a:ext cx="672465" cy="813435"/>
                                </a:xfrm>
                                <a:prstGeom prst="rect">
                                  <a:avLst/>
                                </a:prstGeom>
                              </pic:spPr>
                            </pic:pic>
                          </wpg:wgp>
                        </a:graphicData>
                      </a:graphic>
                    </wp:inline>
                  </w:drawing>
                </mc:Choice>
                <mc:Fallback xmlns:w16se="http://schemas.microsoft.com/office/word/2015/wordml/symex" xmlns:cx="http://schemas.microsoft.com/office/drawing/2014/chartex">
                  <w:pict>
                    <v:group w14:anchorId="0611EB33" id="Grupo 5" o:spid="_x0000_s1026" alt="icono de papel" style="width:23.5pt;height:23.55pt;mso-position-horizontal-relative:char;mso-position-vertical-relative:line" coordsize="12732,127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">
                      <v:oval id="Elipse 3" o:spid="_x0000_s1027" alt="icono de papel" style="position:absolute;width:12732;height:12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" fillcolor="#c0504d [3205]" stroked="f" strokeweight="1pt">
                        <v:stroke joinstyle="miter"/>
                        <v:textbox inset="0,,0"/>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8" type="#_x0000_t75" alt="icono de papel" style="position:absolute;left:3048;top:2483;width:6724;height:8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">
                        <v:imagedata r:id="rId12" o:title="icono de papel"/>
                        <v:path arrowok="t"/>
                      </v:shape>
                      <w10:anchorlock/>
                    </v:group>
                  </w:pict>
                </mc:Fallback>
              </mc:AlternateContent>
            </w:r>
          </w:p>
        </w:tc>
        <w:tc>
          <w:tcPr>
            <w:tcW w:w="2649" w:type="dxa"/>
            <w:shd w:val="clear" w:color="auto" w:fill="DAEEF3" w:themeFill="accent5" w:themeFillTint="33"/>
            <w:tcMar>
              <w:left w:w="72" w:type="dxa"/>
              <w:right w:w="72" w:type="dxa"/>
            </w:tcMar>
          </w:tcPr>
          <w:sdt>
            <w:sdtPr>
              <w:alias w:val="Encabezado de la afirmación"/>
              <w:tag w:val="Encabezado de la afirmación"/>
              <w:id w:val="1388370532"/>
              <w:placeholder>
                <w:docPart w:val="28BBFCF7B9E9488492BF47BB0CF70898"/>
              </w:placeholder>
              <w:temporary/>
              <w:showingPlcHdr/>
              <w15:appearance w15:val="hidden"/>
            </w:sdtPr>
            <w:sdtEndPr/>
            <w:sdtContent>
              <w:p w:rsidR="000D77AB" w:rsidRDefault="00F607A3" w:rsidP="00BA3CF2">
                <w:pPr>
                  <w:pStyle w:val="Ttulo1"/>
                  <w:jc w:val="both"/>
                </w:pPr>
                <w:r w:rsidRPr="00F607A3">
                  <w:rPr>
                    <w:lang w:bidi="es-ES"/>
                  </w:rPr>
                  <w:t>Afirmación:</w:t>
                </w:r>
              </w:p>
            </w:sdtContent>
          </w:sdt>
          <w:sdt>
            <w:sdtPr>
              <w:alias w:val="Texto de afirmación"/>
              <w:tag w:val="Texto de afirmación"/>
              <w:id w:val="-1186975408"/>
              <w:placeholder>
                <w:docPart w:val="875A0DC1BBB44BC2862ACD628424E436"/>
              </w:placeholder>
              <w:temporary/>
              <w:showingPlcHdr/>
              <w15:appearance w15:val="hidden"/>
            </w:sdtPr>
            <w:sdtEndPr/>
            <w:sdtContent>
              <w:p w:rsidR="00082714" w:rsidRPr="000D77AB" w:rsidRDefault="00F607A3" w:rsidP="00BA3CF2">
                <w:pPr>
                  <w:pStyle w:val="Texto"/>
                  <w:jc w:val="both"/>
                </w:pPr>
                <w:r w:rsidRPr="000D77AB">
                  <w:rPr>
                    <w:lang w:bidi="es-ES"/>
                  </w:rPr>
                  <w:t>Una declaración o conclusión que responde a la pregunta o al problema original con lenguaje científico.</w:t>
                </w:r>
              </w:p>
            </w:sdtContent>
          </w:sdt>
        </w:tc>
        <w:tc>
          <w:tcPr>
            <w:tcW w:w="673" w:type="dxa"/>
            <w:shd w:val="clear" w:color="auto" w:fill="DAEEF3" w:themeFill="accent5" w:themeFillTint="33"/>
            <w:tcMar>
              <w:left w:w="72" w:type="dxa"/>
              <w:right w:w="72" w:type="dxa"/>
            </w:tcMar>
          </w:tcPr>
          <w:p w:rsidR="00082714" w:rsidRPr="000D77AB" w:rsidRDefault="00082714" w:rsidP="00AB0132">
            <w:pPr>
              <w:pStyle w:val="Texto0"/>
            </w:pPr>
            <w:r w:rsidRPr="000D77AB">
              <w:rPr>
                <w:noProof/>
                <w:lang w:val="es-CL" w:eastAsia="es-CL"/>
              </w:rPr>
              <mc:AlternateContent>
                <mc:Choice Requires="wpg">
                  <w:drawing>
                    <wp:inline distT="0" distB="0" distL="0" distR="0" wp14:anchorId="376EC406" wp14:editId="2F62E88E">
                      <wp:extent cx="298768" cy="298768"/>
                      <wp:effectExtent l="0" t="0" r="6350" b="6350"/>
                      <wp:docPr id="1" name="Grupo 1" descr="elemento decorativo"/>
                      <wp:cNvGraphicFramePr/>
                      <a:graphic xmlns:a="http://schemas.openxmlformats.org/drawingml/2006/main">
                        <a:graphicData uri="http://schemas.microsoft.com/office/word/2010/wordprocessingGroup">
                          <wpg:wgp>
                            <wpg:cNvGrpSpPr/>
                            <wpg:grpSpPr>
                              <a:xfrm>
                                <a:off x="0" y="0"/>
                                <a:ext cx="298768" cy="298768"/>
                                <a:chOff x="0" y="0"/>
                                <a:chExt cx="1273249" cy="1273249"/>
                              </a:xfrm>
                            </wpg:grpSpPr>
                            <wps:wsp>
                              <wps:cNvPr id="9" name="Elipse 3"/>
                              <wps:cNvSpPr/>
                              <wps:spPr>
                                <a:xfrm>
                                  <a:off x="0" y="0"/>
                                  <a:ext cx="1273249" cy="1273249"/>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pic:pic xmlns:pic="http://schemas.openxmlformats.org/drawingml/2006/picture">
                              <pic:nvPicPr>
                                <pic:cNvPr id="11" name="Imagen 7" descr="lupa"/>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327377" y="316089"/>
                                  <a:ext cx="680085" cy="680085"/>
                                </a:xfrm>
                                <a:prstGeom prst="rect">
                                  <a:avLst/>
                                </a:prstGeom>
                              </pic:spPr>
                            </pic:pic>
                          </wpg:wgp>
                        </a:graphicData>
                      </a:graphic>
                    </wp:inline>
                  </w:drawing>
                </mc:Choice>
                <mc:Fallback xmlns:w16se="http://schemas.microsoft.com/office/word/2015/wordml/symex" xmlns:cx="http://schemas.microsoft.com/office/drawing/2014/chartex">
                  <w:pict>
                    <v:group w14:anchorId="4FC70235" id="Grupo 1" o:spid="_x0000_s1026" alt="elemento decorativo" style="width:23.55pt;height:23.55pt;mso-position-horizontal-relative:char;mso-position-vertical-relative:line" coordsize="12732,127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">
                      <v:oval id="Elipse 3" o:spid="_x0000_s1027" style="position:absolute;width:12732;height:12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" fillcolor="#f79646 [3209]" stroked="f" strokeweight="1pt">
                        <v:stroke joinstyle="miter"/>
                        <v:textbox inset="0,,0"/>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8" type="#_x0000_t75" alt="lupa" style="position:absolute;left:3273;top:3160;width:6801;height:6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">
                        <v:imagedata r:id="rId14" o:title="lupa"/>
                        <v:path arrowok="t"/>
                      </v:shape>
                      <w10:anchorlock/>
                    </v:group>
                  </w:pict>
                </mc:Fallback>
              </mc:AlternateContent>
            </w:r>
          </w:p>
        </w:tc>
        <w:tc>
          <w:tcPr>
            <w:tcW w:w="2648" w:type="dxa"/>
            <w:shd w:val="clear" w:color="auto" w:fill="DAEEF3" w:themeFill="accent5" w:themeFillTint="33"/>
            <w:tcMar>
              <w:left w:w="72" w:type="dxa"/>
              <w:right w:w="72" w:type="dxa"/>
            </w:tcMar>
          </w:tcPr>
          <w:sdt>
            <w:sdtPr>
              <w:alias w:val="Encabezado de las pruebas"/>
              <w:tag w:val="Encabezado de las pruebas"/>
              <w:id w:val="-1865053313"/>
              <w:placeholder>
                <w:docPart w:val="044B8D18D90D4AD5897723050EAB48C4"/>
              </w:placeholder>
              <w:temporary/>
              <w:showingPlcHdr/>
              <w15:appearance w15:val="hidden"/>
            </w:sdtPr>
            <w:sdtEndPr/>
            <w:sdtContent>
              <w:p w:rsidR="00082714" w:rsidRPr="00F607A3" w:rsidRDefault="00F607A3" w:rsidP="00BA3CF2">
                <w:pPr>
                  <w:pStyle w:val="Ttulo1"/>
                  <w:jc w:val="both"/>
                  <w:rPr>
                    <w:rFonts w:asciiTheme="minorHAnsi" w:eastAsiaTheme="minorEastAsia" w:hAnsiTheme="minorHAnsi" w:cstheme="minorBidi"/>
                    <w:sz w:val="22"/>
                    <w:szCs w:val="22"/>
                  </w:rPr>
                </w:pPr>
                <w:r w:rsidRPr="000D77AB">
                  <w:rPr>
                    <w:lang w:bidi="es-ES"/>
                  </w:rPr>
                  <w:t>Pruebas:</w:t>
                </w:r>
              </w:p>
            </w:sdtContent>
          </w:sdt>
          <w:sdt>
            <w:sdtPr>
              <w:alias w:val="Texto de las pruebas"/>
              <w:tag w:val="Texto de las pruebas"/>
              <w:id w:val="-20406603"/>
              <w:placeholder>
                <w:docPart w:val="92B3DAABB92B4277A92363FFD5E5B59B"/>
              </w:placeholder>
              <w:temporary/>
              <w:showingPlcHdr/>
              <w15:appearance w15:val="hidden"/>
            </w:sdtPr>
            <w:sdtEndPr/>
            <w:sdtContent>
              <w:p w:rsidR="00F607A3" w:rsidRPr="00F607A3" w:rsidRDefault="00F607A3" w:rsidP="00BA3CF2">
                <w:pPr>
                  <w:pStyle w:val="Texto"/>
                  <w:jc w:val="both"/>
                  <w:rPr>
                    <w:sz w:val="22"/>
                  </w:rPr>
                </w:pPr>
                <w:r w:rsidRPr="000D77AB">
                  <w:rPr>
                    <w:lang w:bidi="es-ES"/>
                  </w:rPr>
                  <w:t>Datos y observaciones que son adecuados y suficientes para respaldar la afirmación.</w:t>
                </w:r>
              </w:p>
            </w:sdtContent>
          </w:sdt>
        </w:tc>
        <w:tc>
          <w:tcPr>
            <w:tcW w:w="673" w:type="dxa"/>
            <w:shd w:val="clear" w:color="auto" w:fill="DAEEF3" w:themeFill="accent5" w:themeFillTint="33"/>
            <w:tcMar>
              <w:left w:w="72" w:type="dxa"/>
              <w:right w:w="72" w:type="dxa"/>
            </w:tcMar>
          </w:tcPr>
          <w:p w:rsidR="00082714" w:rsidRPr="000D77AB" w:rsidRDefault="00BD6078" w:rsidP="00AB0132">
            <w:pPr>
              <w:pStyle w:val="Texto0"/>
            </w:pPr>
            <w:r w:rsidRPr="00E83119">
              <w:rPr>
                <w:rFonts w:ascii="Parry-Bold" w:hAnsi="Parry-Bold" w:cs="Parry-Bold"/>
                <w:b/>
                <w:bCs/>
                <w:noProof/>
                <w:color w:val="E3003B"/>
                <w:lang w:val="es-CL" w:eastAsia="es-CL"/>
              </w:rPr>
              <mc:AlternateContent>
                <mc:Choice Requires="wps">
                  <w:drawing>
                    <wp:anchor distT="45720" distB="45720" distL="114300" distR="114300" simplePos="0" relativeHeight="251669504" behindDoc="0" locked="0" layoutInCell="1" allowOverlap="1" wp14:anchorId="00806948" wp14:editId="59538C87">
                      <wp:simplePos x="0" y="0"/>
                      <wp:positionH relativeFrom="column">
                        <wp:posOffset>259080</wp:posOffset>
                      </wp:positionH>
                      <wp:positionV relativeFrom="paragraph">
                        <wp:posOffset>836295</wp:posOffset>
                      </wp:positionV>
                      <wp:extent cx="2124075" cy="485775"/>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485775"/>
                              </a:xfrm>
                              <a:prstGeom prst="rect">
                                <a:avLst/>
                              </a:prstGeom>
                              <a:noFill/>
                              <a:ln w="9525">
                                <a:noFill/>
                                <a:miter lim="800000"/>
                                <a:headEnd/>
                                <a:tailEnd/>
                              </a:ln>
                            </wps:spPr>
                            <wps:txbx>
                              <w:txbxContent>
                                <w:p w:rsidR="00E83119" w:rsidRPr="00E83119" w:rsidRDefault="00E83119" w:rsidP="00E83119">
                                  <w:pPr>
                                    <w:autoSpaceDE w:val="0"/>
                                    <w:autoSpaceDN w:val="0"/>
                                    <w:adjustRightInd w:val="0"/>
                                    <w:spacing w:before="0"/>
                                    <w:rPr>
                                      <w:rFonts w:ascii="Parry-Bold" w:hAnsi="Parry-Bold" w:cs="Parry-Bold"/>
                                      <w:b/>
                                      <w:bCs/>
                                      <w:color w:val="E3003B"/>
                                      <w:lang w:val="es-CL"/>
                                    </w:rPr>
                                  </w:pPr>
                                  <w:r>
                                    <w:rPr>
                                      <w:rFonts w:ascii="Parry-Bold" w:hAnsi="Parry-Bold" w:cs="Parry-Bold"/>
                                      <w:b/>
                                      <w:bCs/>
                                      <w:color w:val="E3003B"/>
                                      <w:lang w:val="es-CL"/>
                                    </w:rPr>
                                    <w:t>¿En qué proporciones se unen unos elementos con otros?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0806948" id="_x0000_s1041" type="#_x0000_t202" style="position:absolute;left:0;text-align:left;margin-left:20.4pt;margin-top:65.85pt;width:167.25pt;height:38.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" filled="f" stroked="f">
                      <v:textbox>
                        <w:txbxContent>
                          <w:p w:rsidR="00E83119" w:rsidRPr="00E83119" w:rsidRDefault="00E83119" w:rsidP="00E83119">
                            <w:pPr>
                              <w:autoSpaceDE w:val="0"/>
                              <w:autoSpaceDN w:val="0"/>
                              <w:adjustRightInd w:val="0"/>
                              <w:spacing w:before="0"/>
                              <w:rPr>
                                <w:rFonts w:ascii="Parry-Bold" w:hAnsi="Parry-Bold" w:cs="Parry-Bold"/>
                                <w:b/>
                                <w:bCs/>
                                <w:color w:val="E3003B"/>
                                <w:lang w:val="es-CL"/>
                              </w:rPr>
                            </w:pPr>
                            <w:r>
                              <w:rPr>
                                <w:rFonts w:ascii="Parry-Bold" w:hAnsi="Parry-Bold" w:cs="Parry-Bold"/>
                                <w:b/>
                                <w:bCs/>
                                <w:color w:val="E3003B"/>
                                <w:lang w:val="es-CL"/>
                              </w:rPr>
                              <w:t>¿En qué proporciones se unen unos elementos con otros?</w:t>
                            </w:r>
                          </w:p>
                        </w:txbxContent>
                      </v:textbox>
                    </v:shape>
                  </w:pict>
                </mc:Fallback>
              </mc:AlternateContent>
            </w:r>
            <w:r w:rsidR="00082714" w:rsidRPr="000D77AB">
              <w:rPr>
                <w:noProof/>
                <w:lang w:val="es-CL" w:eastAsia="es-CL"/>
              </w:rPr>
              <mc:AlternateContent>
                <mc:Choice Requires="wpg">
                  <w:drawing>
                    <wp:inline distT="0" distB="0" distL="0" distR="0" wp14:anchorId="7542F8AC" wp14:editId="254ADDCA">
                      <wp:extent cx="298768" cy="298768"/>
                      <wp:effectExtent l="0" t="0" r="6350" b="6350"/>
                      <wp:docPr id="3" name="Grupo 3" descr="elemento decorativo"/>
                      <wp:cNvGraphicFramePr/>
                      <a:graphic xmlns:a="http://schemas.openxmlformats.org/drawingml/2006/main">
                        <a:graphicData uri="http://schemas.microsoft.com/office/word/2010/wordprocessingGroup">
                          <wpg:wgp>
                            <wpg:cNvGrpSpPr/>
                            <wpg:grpSpPr>
                              <a:xfrm>
                                <a:off x="0" y="0"/>
                                <a:ext cx="298768" cy="298768"/>
                                <a:chOff x="0" y="0"/>
                                <a:chExt cx="1273249" cy="1273249"/>
                              </a:xfrm>
                            </wpg:grpSpPr>
                            <wps:wsp>
                              <wps:cNvPr id="15" name="Elipse 11"/>
                              <wps:cNvSpPr/>
                              <wps:spPr>
                                <a:xfrm>
                                  <a:off x="0" y="0"/>
                                  <a:ext cx="1273249" cy="1273249"/>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pic:pic xmlns:pic="http://schemas.openxmlformats.org/drawingml/2006/picture">
                              <pic:nvPicPr>
                                <pic:cNvPr id="16" name="Imagen 12" descr="icono de bombilla"/>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293511" y="338667"/>
                                  <a:ext cx="666750" cy="668020"/>
                                </a:xfrm>
                                <a:prstGeom prst="rect">
                                  <a:avLst/>
                                </a:prstGeom>
                              </pic:spPr>
                            </pic:pic>
                          </wpg:wgp>
                        </a:graphicData>
                      </a:graphic>
                    </wp:inline>
                  </w:drawing>
                </mc:Choice>
                <mc:Fallback xmlns:w16se="http://schemas.microsoft.com/office/word/2015/wordml/symex" xmlns:cx="http://schemas.microsoft.com/office/drawing/2014/chartex">
                  <w:pict>
                    <v:group w14:anchorId="70822EBC" id="Grupo 3" o:spid="_x0000_s1026" alt="elemento decorativo" style="width:23.55pt;height:23.55pt;mso-position-horizontal-relative:char;mso-position-vertical-relative:line" coordsize="12732,127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">
                      <v:oval id="Elipse 11" o:spid="_x0000_s1027" style="position:absolute;width:12732;height:12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" fillcolor="#4f81bd [3204]" stroked="f" strokeweight="1pt">
                        <v:stroke joinstyle="miter"/>
                        <v:textbox inset="0,,0"/>
                      </v:oval>
                      <v:shape id="Imagen 12" o:spid="_x0000_s1028" type="#_x0000_t75" alt="icono de bombilla" style="position:absolute;left:2935;top:3386;width:6667;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">
                        <v:imagedata r:id="rId16" o:title="icono de bombilla"/>
                        <v:path arrowok="t"/>
                      </v:shape>
                      <w10:anchorlock/>
                    </v:group>
                  </w:pict>
                </mc:Fallback>
              </mc:AlternateContent>
            </w:r>
          </w:p>
        </w:tc>
        <w:tc>
          <w:tcPr>
            <w:tcW w:w="3066" w:type="dxa"/>
            <w:shd w:val="clear" w:color="auto" w:fill="DAEEF3" w:themeFill="accent5" w:themeFillTint="33"/>
            <w:tcMar>
              <w:left w:w="72" w:type="dxa"/>
              <w:right w:w="72" w:type="dxa"/>
            </w:tcMar>
          </w:tcPr>
          <w:sdt>
            <w:sdtPr>
              <w:alias w:val="Encabezado del razonamiento"/>
              <w:tag w:val="Encabezado del razonamiento"/>
              <w:id w:val="-1839541089"/>
              <w:placeholder>
                <w:docPart w:val="D02A16AA0D244AA78AFC0DBCEAB821CD"/>
              </w:placeholder>
              <w:temporary/>
              <w:showingPlcHdr/>
              <w15:appearance w15:val="hidden"/>
            </w:sdtPr>
            <w:sdtEndPr/>
            <w:sdtContent>
              <w:p w:rsidR="00082714" w:rsidRPr="00F607A3" w:rsidRDefault="00F607A3" w:rsidP="00F607A3">
                <w:pPr>
                  <w:pStyle w:val="Ttulo1"/>
                  <w:rPr>
                    <w:rFonts w:asciiTheme="minorHAnsi" w:eastAsiaTheme="minorEastAsia" w:hAnsiTheme="minorHAnsi" w:cstheme="minorBidi"/>
                    <w:sz w:val="22"/>
                    <w:szCs w:val="22"/>
                  </w:rPr>
                </w:pPr>
                <w:r w:rsidRPr="000D77AB">
                  <w:rPr>
                    <w:lang w:bidi="es-ES"/>
                  </w:rPr>
                  <w:t>Razonamiento:</w:t>
                </w:r>
              </w:p>
            </w:sdtContent>
          </w:sdt>
          <w:sdt>
            <w:sdtPr>
              <w:alias w:val="Texto del razonamiento"/>
              <w:tag w:val="Texto del razonamiento"/>
              <w:id w:val="1497609310"/>
              <w:placeholder>
                <w:docPart w:val="447AD6D658BD4DA7A9EB1C50653DAE01"/>
              </w:placeholder>
              <w:temporary/>
              <w:showingPlcHdr/>
              <w15:appearance w15:val="hidden"/>
            </w:sdtPr>
            <w:sdtEndPr/>
            <w:sdtContent>
              <w:p w:rsidR="00F607A3" w:rsidRPr="00F607A3" w:rsidRDefault="00F607A3" w:rsidP="00BA3CF2">
                <w:pPr>
                  <w:pStyle w:val="Texto"/>
                  <w:jc w:val="both"/>
                  <w:rPr>
                    <w:sz w:val="22"/>
                  </w:rPr>
                </w:pPr>
                <w:r w:rsidRPr="000D77AB">
                  <w:rPr>
                    <w:lang w:bidi="es-ES"/>
                  </w:rPr>
                  <w:t>Justificación que conecta las pruebas con la afirmación y muestra por qué los datos son pruebas mediante principios científicos.</w:t>
                </w:r>
              </w:p>
            </w:sdtContent>
          </w:sdt>
        </w:tc>
      </w:tr>
      <w:tr w:rsidR="00BA3CF2" w:rsidRPr="000D77AB" w:rsidTr="00BA3CF2">
        <w:tblPrEx>
          <w:jc w:val="left"/>
        </w:tblPrEx>
        <w:trPr>
          <w:trHeight w:val="382"/>
        </w:trPr>
        <w:tc>
          <w:tcPr>
            <w:tcW w:w="10631" w:type="dxa"/>
            <w:gridSpan w:val="6"/>
          </w:tcPr>
          <w:p w:rsidR="00BA3CF2" w:rsidRPr="00BA3CF2" w:rsidRDefault="00F81308" w:rsidP="00BA3CF2">
            <w:pPr>
              <w:autoSpaceDE w:val="0"/>
              <w:autoSpaceDN w:val="0"/>
              <w:adjustRightInd w:val="0"/>
              <w:spacing w:before="0"/>
              <w:rPr>
                <w:rFonts w:ascii="Parry-Bold" w:hAnsi="Parry-Bold" w:cs="Parry-Bold"/>
                <w:b/>
                <w:bCs/>
                <w:color w:val="E3003B"/>
                <w:lang w:val="es-CL"/>
              </w:rPr>
            </w:pPr>
            <w:r>
              <w:rPr>
                <w:rFonts w:ascii="Parry-Bold" w:hAnsi="Parry-Bold" w:cs="Parry-Bold"/>
                <w:b/>
                <w:bCs/>
                <w:noProof/>
                <w:color w:val="E3003B"/>
                <w:lang w:val="es-CL" w:eastAsia="es-CL"/>
              </w:rPr>
              <mc:AlternateContent>
                <mc:Choice Requires="wps">
                  <w:drawing>
                    <wp:anchor distT="0" distB="0" distL="114300" distR="114300" simplePos="0" relativeHeight="251663360" behindDoc="0" locked="0" layoutInCell="1" allowOverlap="1" wp14:anchorId="442B593C" wp14:editId="4E0B3E3E">
                      <wp:simplePos x="0" y="0"/>
                      <wp:positionH relativeFrom="column">
                        <wp:posOffset>2204720</wp:posOffset>
                      </wp:positionH>
                      <wp:positionV relativeFrom="paragraph">
                        <wp:posOffset>118110</wp:posOffset>
                      </wp:positionV>
                      <wp:extent cx="2333625" cy="4953000"/>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2333625" cy="4953000"/>
                              </a:xfrm>
                              <a:prstGeom prst="rect">
                                <a:avLst/>
                              </a:prstGeom>
                              <a:noFill/>
                              <a:ln w="6350">
                                <a:noFill/>
                              </a:ln>
                            </wps:spPr>
                            <wps:txbx>
                              <w:txbxContent>
                                <w:p w:rsidR="00E83119" w:rsidRPr="00E83119" w:rsidRDefault="00E83119" w:rsidP="00E83119">
                                  <w:pPr>
                                    <w:autoSpaceDE w:val="0"/>
                                    <w:autoSpaceDN w:val="0"/>
                                    <w:adjustRightInd w:val="0"/>
                                    <w:spacing w:before="0"/>
                                    <w:jc w:val="both"/>
                                    <w:rPr>
                                      <w:rFonts w:ascii="Parry-Bold" w:hAnsi="Parry-Bold" w:cs="Parry-Bold"/>
                                      <w:b/>
                                      <w:bCs/>
                                      <w:color w:val="E3003B"/>
                                      <w:lang w:val="es-CL"/>
                                    </w:rPr>
                                  </w:pPr>
                                </w:p>
                                <w:p w:rsidR="00E83119" w:rsidRPr="00E83119" w:rsidRDefault="00E83119" w:rsidP="00E83119">
                                  <w:pPr>
                                    <w:autoSpaceDE w:val="0"/>
                                    <w:autoSpaceDN w:val="0"/>
                                    <w:adjustRightInd w:val="0"/>
                                    <w:spacing w:before="0"/>
                                    <w:jc w:val="both"/>
                                    <w:rPr>
                                      <w:rFonts w:ascii="ParryGrotesque-Normal" w:hAnsi="ParryGrotesque-Normal" w:cs="ParryGrotesque-Normal"/>
                                      <w:sz w:val="20"/>
                                      <w:szCs w:val="20"/>
                                      <w:lang w:val="es-CL"/>
                                    </w:rPr>
                                  </w:pPr>
                                  <w:r w:rsidRPr="00E83119">
                                    <w:rPr>
                                      <w:rFonts w:ascii="FFDingbats-ArrowsOne" w:hAnsi="FFDingbats-ArrowsOne" w:cs="FFDingbats-ArrowsOne"/>
                                      <w:color w:val="008599"/>
                                      <w:sz w:val="20"/>
                                      <w:szCs w:val="20"/>
                                      <w:lang w:val="es-CL"/>
                                    </w:rPr>
                                    <w:t xml:space="preserve"> </w:t>
                                  </w:r>
                                  <w:r>
                                    <w:rPr>
                                      <w:rFonts w:ascii="ParryGrotesque-Normal" w:hAnsi="ParryGrotesque-Normal" w:cs="ParryGrotesque-Normal"/>
                                      <w:color w:val="000000"/>
                                      <w:sz w:val="20"/>
                                      <w:szCs w:val="20"/>
                                      <w:lang w:val="es-CL"/>
                                    </w:rPr>
                                    <w:t xml:space="preserve">El nombre de elemento químico se debe al irlandés </w:t>
                                  </w:r>
                                  <w:r w:rsidRPr="00E83119">
                                    <w:rPr>
                                      <w:rFonts w:ascii="ParryGrotesque-Normal" w:hAnsi="ParryGrotesque-Normal" w:cs="ParryGrotesque-Normal"/>
                                      <w:b/>
                                      <w:color w:val="000000"/>
                                      <w:sz w:val="20"/>
                                      <w:szCs w:val="20"/>
                                      <w:lang w:val="es-CL"/>
                                    </w:rPr>
                                    <w:t>Robert Boyle</w:t>
                                  </w:r>
                                  <w:r>
                                    <w:rPr>
                                      <w:rFonts w:ascii="ParryGrotesque-Normal" w:hAnsi="ParryGrotesque-Normal" w:cs="ParryGrotesque-Normal"/>
                                      <w:color w:val="000000"/>
                                      <w:sz w:val="20"/>
                                      <w:szCs w:val="20"/>
                                      <w:lang w:val="es-CL"/>
                                    </w:rPr>
                                    <w:t xml:space="preserve"> (1627-1691), que lo usó </w:t>
                                  </w:r>
                                  <w:r w:rsidRPr="00E83119">
                                    <w:rPr>
                                      <w:rFonts w:ascii="ParryGrotesque-Normal" w:hAnsi="ParryGrotesque-Normal" w:cs="ParryGrotesque-Normal"/>
                                      <w:color w:val="000000"/>
                                      <w:sz w:val="20"/>
                                      <w:szCs w:val="20"/>
                                      <w:lang w:val="es-CL"/>
                                    </w:rPr>
                                    <w:t>par</w:t>
                                  </w:r>
                                  <w:r>
                                    <w:rPr>
                                      <w:rFonts w:ascii="ParryGrotesque-Normal" w:hAnsi="ParryGrotesque-Normal" w:cs="ParryGrotesque-Normal"/>
                                      <w:color w:val="000000"/>
                                      <w:sz w:val="20"/>
                                      <w:szCs w:val="20"/>
                                      <w:lang w:val="es-CL"/>
                                    </w:rPr>
                                    <w:t xml:space="preserve">a denominar a </w:t>
                                  </w:r>
                                  <w:r w:rsidRPr="00E83119">
                                    <w:rPr>
                                      <w:rFonts w:ascii="ParryGrotesque-Normal" w:hAnsi="ParryGrotesque-Normal" w:cs="ParryGrotesque-Normal"/>
                                      <w:b/>
                                      <w:color w:val="000000"/>
                                      <w:sz w:val="20"/>
                                      <w:szCs w:val="20"/>
                                      <w:lang w:val="es-CL"/>
                                    </w:rPr>
                                    <w:t>aquella sustancia que no se puede descomponer en otras más sencillas por métodos químicos ordinarios</w:t>
                                  </w:r>
                                  <w:r w:rsidRPr="00E83119">
                                    <w:rPr>
                                      <w:rFonts w:ascii="ParryGrotesque-Normal" w:hAnsi="ParryGrotesque-Normal" w:cs="ParryGrotesque-Normal"/>
                                      <w:color w:val="000000"/>
                                      <w:sz w:val="20"/>
                                      <w:szCs w:val="20"/>
                                      <w:lang w:val="es-CL"/>
                                    </w:rPr>
                                    <w:t xml:space="preserve">. Boyle afirmó que el </w:t>
                                  </w:r>
                                  <w:r w:rsidRPr="00E83119">
                                    <w:rPr>
                                      <w:rFonts w:ascii="ParryGrotesque-Normal" w:hAnsi="ParryGrotesque-Normal" w:cs="ParryGrotesque-Normal"/>
                                      <w:b/>
                                      <w:color w:val="000000"/>
                                      <w:sz w:val="20"/>
                                      <w:szCs w:val="20"/>
                                      <w:lang w:val="es-CL"/>
                                    </w:rPr>
                                    <w:t>número de elementos químicos tenía que ser muy superior a los cuatro</w:t>
                                  </w:r>
                                  <w:r w:rsidRPr="00E83119">
                                    <w:rPr>
                                      <w:rFonts w:ascii="ParryGrotesque-Normal" w:hAnsi="ParryGrotesque-Normal" w:cs="ParryGrotesque-Normal"/>
                                      <w:color w:val="000000"/>
                                      <w:sz w:val="20"/>
                                      <w:szCs w:val="20"/>
                                      <w:lang w:val="es-CL"/>
                                    </w:rPr>
                                    <w:t xml:space="preserve"> que se seguían admitiendo en aquellos tiempos y </w:t>
                                  </w:r>
                                  <w:r w:rsidRPr="00E83119">
                                    <w:rPr>
                                      <w:rFonts w:ascii="ParryGrotesque-Normal" w:hAnsi="ParryGrotesque-Normal" w:cs="ParryGrotesque-Normal"/>
                                      <w:b/>
                                      <w:color w:val="000000"/>
                                      <w:sz w:val="20"/>
                                      <w:szCs w:val="20"/>
                                      <w:lang w:val="es-CL"/>
                                    </w:rPr>
                                    <w:t>que habían sido propuestos por Empédocles</w:t>
                                  </w:r>
                                  <w:r w:rsidRPr="00E83119">
                                    <w:rPr>
                                      <w:rFonts w:ascii="ParryGrotesque-Normal" w:hAnsi="ParryGrotesque-Normal" w:cs="ParryGrotesque-Normal"/>
                                      <w:color w:val="000000"/>
                                      <w:sz w:val="20"/>
                                      <w:szCs w:val="20"/>
                                      <w:lang w:val="es-CL"/>
                                    </w:rPr>
                                    <w:t xml:space="preserve"> (ca 500-430 AC): </w:t>
                                  </w:r>
                                  <w:r w:rsidRPr="00E83119">
                                    <w:rPr>
                                      <w:rFonts w:ascii="ParryGrotesque-Normal" w:hAnsi="ParryGrotesque-Normal" w:cs="ParryGrotesque-Normal"/>
                                      <w:b/>
                                      <w:i/>
                                      <w:color w:val="000000"/>
                                      <w:sz w:val="20"/>
                                      <w:szCs w:val="20"/>
                                      <w:lang w:val="es-CL"/>
                                    </w:rPr>
                                    <w:t>agua, aire, fuego y tierra</w:t>
                                  </w:r>
                                  <w:r w:rsidRPr="00E83119">
                                    <w:rPr>
                                      <w:rFonts w:ascii="ParryGrotesque-Normal" w:hAnsi="ParryGrotesque-Normal" w:cs="ParryGrotesque-Normal"/>
                                      <w:color w:val="000000"/>
                                      <w:sz w:val="20"/>
                                      <w:szCs w:val="20"/>
                                      <w:lang w:val="es-CL"/>
                                    </w:rPr>
                                    <w:t xml:space="preserve">. Un </w:t>
                                  </w:r>
                                  <w:r w:rsidRPr="00E83119">
                                    <w:rPr>
                                      <w:rFonts w:ascii="ParryGrotesque-Normal" w:hAnsi="ParryGrotesque-Normal" w:cs="ParryGrotesque-Normal"/>
                                      <w:color w:val="FF0000"/>
                                      <w:sz w:val="20"/>
                                      <w:szCs w:val="20"/>
                                      <w:lang w:val="es-CL"/>
                                    </w:rPr>
                                    <w:t xml:space="preserve">elemento </w:t>
                                  </w:r>
                                  <w:r w:rsidRPr="00E83119">
                                    <w:rPr>
                                      <w:rFonts w:ascii="ParryGrotesque-Normal" w:hAnsi="ParryGrotesque-Normal" w:cs="ParryGrotesque-Normal"/>
                                      <w:i/>
                                      <w:color w:val="FF0000"/>
                                      <w:sz w:val="20"/>
                                      <w:szCs w:val="20"/>
                                      <w:lang w:val="es-CL"/>
                                    </w:rPr>
                                    <w:t>químico es una sustancia pura o especie química definida, cuyas propiedades intrínsecas lo diferencian de otros elementos</w:t>
                                  </w:r>
                                  <w:r>
                                    <w:rPr>
                                      <w:rFonts w:ascii="ParryGrotesque-Normal" w:hAnsi="ParryGrotesque-Normal" w:cs="ParryGrotesque-Normal"/>
                                      <w:color w:val="000000"/>
                                      <w:sz w:val="20"/>
                                      <w:szCs w:val="20"/>
                                      <w:lang w:val="es-CL"/>
                                    </w:rPr>
                                    <w:t xml:space="preserve">. </w:t>
                                  </w:r>
                                  <w:r w:rsidRPr="00E83119">
                                    <w:rPr>
                                      <w:rFonts w:ascii="ParryGrotesque-Normal" w:hAnsi="ParryGrotesque-Normal" w:cs="ParryGrotesque-Normal"/>
                                      <w:sz w:val="20"/>
                                      <w:szCs w:val="20"/>
                                      <w:lang w:val="es-CL"/>
                                    </w:rPr>
                                    <w:t>Así el elemento oro tiene</w:t>
                                  </w:r>
                                  <w:r>
                                    <w:rPr>
                                      <w:rFonts w:ascii="ParryGrotesque-Normal" w:hAnsi="ParryGrotesque-Normal" w:cs="ParryGrotesque-Normal"/>
                                      <w:sz w:val="20"/>
                                      <w:szCs w:val="20"/>
                                      <w:lang w:val="es-CL"/>
                                    </w:rPr>
                                    <w:t xml:space="preserve"> propiedades diferentes al elemento </w:t>
                                  </w:r>
                                  <w:r w:rsidRPr="00E83119">
                                    <w:rPr>
                                      <w:rFonts w:ascii="ParryGrotesque-Normal" w:hAnsi="ParryGrotesque-Normal" w:cs="ParryGrotesque-Normal"/>
                                      <w:sz w:val="20"/>
                                      <w:szCs w:val="20"/>
                                      <w:lang w:val="es-CL"/>
                                    </w:rPr>
                                    <w:t>h</w:t>
                                  </w:r>
                                  <w:r>
                                    <w:rPr>
                                      <w:rFonts w:ascii="ParryGrotesque-Normal" w:hAnsi="ParryGrotesque-Normal" w:cs="ParryGrotesque-Normal"/>
                                      <w:sz w:val="20"/>
                                      <w:szCs w:val="20"/>
                                      <w:lang w:val="es-CL"/>
                                    </w:rPr>
                                    <w:t xml:space="preserve">ierro o al elemento oxígeno, lo que no quita para que el oro y </w:t>
                                  </w:r>
                                  <w:r w:rsidRPr="00E83119">
                                    <w:rPr>
                                      <w:rFonts w:ascii="ParryGrotesque-Normal" w:hAnsi="ParryGrotesque-Normal" w:cs="ParryGrotesque-Normal"/>
                                      <w:sz w:val="20"/>
                                      <w:szCs w:val="20"/>
                                      <w:lang w:val="es-CL"/>
                                    </w:rPr>
                                    <w:t>e</w:t>
                                  </w:r>
                                  <w:r>
                                    <w:rPr>
                                      <w:rFonts w:ascii="ParryGrotesque-Normal" w:hAnsi="ParryGrotesque-Normal" w:cs="ParryGrotesque-Normal"/>
                                      <w:sz w:val="20"/>
                                      <w:szCs w:val="20"/>
                                      <w:lang w:val="es-CL"/>
                                    </w:rPr>
                                    <w:t xml:space="preserve">l hierro tengan más en común entre sí que con el oxígeno. En general, </w:t>
                                  </w:r>
                                  <w:r w:rsidRPr="00E83119">
                                    <w:rPr>
                                      <w:rFonts w:ascii="ParryGrotesque-Normal" w:hAnsi="ParryGrotesque-Normal" w:cs="ParryGrotesque-Normal"/>
                                      <w:b/>
                                      <w:sz w:val="20"/>
                                      <w:szCs w:val="20"/>
                                      <w:lang w:val="es-CL"/>
                                    </w:rPr>
                                    <w:t>se pueden dividir los elementos químicos en dos grandes grupos</w:t>
                                  </w:r>
                                  <w:r>
                                    <w:rPr>
                                      <w:rFonts w:ascii="ParryGrotesque-Normal" w:hAnsi="ParryGrotesque-Normal" w:cs="ParryGrotesque-Normal"/>
                                      <w:sz w:val="20"/>
                                      <w:szCs w:val="20"/>
                                      <w:lang w:val="es-CL"/>
                                    </w:rPr>
                                    <w:t xml:space="preserve">: </w:t>
                                  </w:r>
                                  <w:r w:rsidRPr="00E83119">
                                    <w:rPr>
                                      <w:rFonts w:ascii="ParryGrotesque-Normal" w:hAnsi="ParryGrotesque-Normal" w:cs="ParryGrotesque-Normal"/>
                                      <w:b/>
                                      <w:sz w:val="20"/>
                                      <w:szCs w:val="20"/>
                                      <w:lang w:val="es-CL"/>
                                    </w:rPr>
                                    <w:t>los metales</w:t>
                                  </w:r>
                                  <w:r>
                                    <w:rPr>
                                      <w:rFonts w:ascii="ParryGrotesque-Normal" w:hAnsi="ParryGrotesque-Normal" w:cs="ParryGrotesque-Normal"/>
                                      <w:sz w:val="20"/>
                                      <w:szCs w:val="20"/>
                                      <w:lang w:val="es-CL"/>
                                    </w:rPr>
                                    <w:t xml:space="preserve"> (que son los más abundantes) y </w:t>
                                  </w:r>
                                  <w:r w:rsidRPr="00E83119">
                                    <w:rPr>
                                      <w:rFonts w:ascii="ParryGrotesque-Normal" w:hAnsi="ParryGrotesque-Normal" w:cs="ParryGrotesque-Normal"/>
                                      <w:b/>
                                      <w:sz w:val="20"/>
                                      <w:szCs w:val="20"/>
                                      <w:lang w:val="es-CL"/>
                                    </w:rPr>
                                    <w:t>los no metales</w:t>
                                  </w:r>
                                  <w:r>
                                    <w:rPr>
                                      <w:rFonts w:ascii="ParryGrotesque-Normal" w:hAnsi="ParryGrotesque-Normal" w:cs="ParryGrotesque-Normal"/>
                                      <w:sz w:val="20"/>
                                      <w:szCs w:val="20"/>
                                      <w:lang w:val="es-CL"/>
                                    </w:rPr>
                                    <w:t xml:space="preserve">. Boyle fue un precursor de la Química moderna, pues para explicar las transformaciones </w:t>
                                  </w:r>
                                  <w:r w:rsidRPr="00E83119">
                                    <w:rPr>
                                      <w:rFonts w:ascii="ParryGrotesque-Normal" w:hAnsi="ParryGrotesque-Normal" w:cs="ParryGrotesque-Normal"/>
                                      <w:sz w:val="20"/>
                                      <w:szCs w:val="20"/>
                                      <w:lang w:val="es-CL"/>
                                    </w:rPr>
                                    <w:t>químicas postuló la</w:t>
                                  </w:r>
                                  <w:r>
                                    <w:rPr>
                                      <w:rFonts w:ascii="ParryGrotesque-Normal" w:hAnsi="ParryGrotesque-Normal" w:cs="ParryGrotesque-Normal"/>
                                      <w:sz w:val="20"/>
                                      <w:szCs w:val="20"/>
                                      <w:lang w:val="es-CL"/>
                                    </w:rPr>
                                    <w:t xml:space="preserve"> </w:t>
                                  </w:r>
                                  <w:r w:rsidRPr="00E83119">
                                    <w:rPr>
                                      <w:rFonts w:ascii="ParryGrotesque-Normal" w:hAnsi="ParryGrotesque-Normal" w:cs="ParryGrotesque-Normal"/>
                                      <w:sz w:val="20"/>
                                      <w:szCs w:val="20"/>
                                      <w:lang w:val="es-CL"/>
                                    </w:rPr>
                                    <w:t>exist</w:t>
                                  </w:r>
                                  <w:r>
                                    <w:rPr>
                                      <w:rFonts w:ascii="ParryGrotesque-Normal" w:hAnsi="ParryGrotesque-Normal" w:cs="ParryGrotesque-Normal"/>
                                      <w:sz w:val="20"/>
                                      <w:szCs w:val="20"/>
                                      <w:lang w:val="es-CL"/>
                                    </w:rPr>
                                    <w:t xml:space="preserve">encia de partículas elementales </w:t>
                                  </w:r>
                                  <w:r w:rsidRPr="00E83119">
                                    <w:rPr>
                                      <w:rFonts w:ascii="ParryGrotesque-Normal" w:hAnsi="ParryGrotesque-Normal" w:cs="ParryGrotesque-Normal"/>
                                      <w:sz w:val="20"/>
                                      <w:szCs w:val="20"/>
                                      <w:lang w:val="es-CL"/>
                                    </w:rPr>
                                    <w:t>diferenciadas.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42B593C" id="Cuadro de texto 14" o:spid="_x0000_s1042" type="#_x0000_t202" style="position:absolute;margin-left:173.6pt;margin-top:9.3pt;width:183.75pt;height:3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" filled="f" stroked="f" strokeweight=".5pt">
                      <v:textbox>
                        <w:txbxContent>
                          <w:p w:rsidR="00E83119" w:rsidRPr="00E83119" w:rsidRDefault="00E83119" w:rsidP="00E83119">
                            <w:pPr>
                              <w:autoSpaceDE w:val="0"/>
                              <w:autoSpaceDN w:val="0"/>
                              <w:adjustRightInd w:val="0"/>
                              <w:spacing w:before="0"/>
                              <w:jc w:val="both"/>
                              <w:rPr>
                                <w:rFonts w:ascii="Parry-Bold" w:hAnsi="Parry-Bold" w:cs="Parry-Bold"/>
                                <w:b/>
                                <w:bCs/>
                                <w:color w:val="E3003B"/>
                                <w:lang w:val="es-CL"/>
                              </w:rPr>
                            </w:pPr>
                          </w:p>
                          <w:p w:rsidR="00E83119" w:rsidRPr="00E83119" w:rsidRDefault="00E83119" w:rsidP="00E83119">
                            <w:pPr>
                              <w:autoSpaceDE w:val="0"/>
                              <w:autoSpaceDN w:val="0"/>
                              <w:adjustRightInd w:val="0"/>
                              <w:spacing w:before="0"/>
                              <w:jc w:val="both"/>
                              <w:rPr>
                                <w:rFonts w:ascii="ParryGrotesque-Normal" w:hAnsi="ParryGrotesque-Normal" w:cs="ParryGrotesque-Normal"/>
                                <w:sz w:val="20"/>
                                <w:szCs w:val="20"/>
                                <w:lang w:val="es-CL"/>
                              </w:rPr>
                            </w:pPr>
                            <w:r w:rsidRPr="00E83119">
                              <w:rPr>
                                <w:rFonts w:ascii="FFDingbats-ArrowsOne" w:hAnsi="FFDingbats-ArrowsOne" w:cs="FFDingbats-ArrowsOne"/>
                                <w:color w:val="008599"/>
                                <w:sz w:val="20"/>
                                <w:szCs w:val="20"/>
                                <w:lang w:val="es-CL"/>
                              </w:rPr>
                              <w:t xml:space="preserve"> </w:t>
                            </w:r>
                            <w:r>
                              <w:rPr>
                                <w:rFonts w:ascii="ParryGrotesque-Normal" w:hAnsi="ParryGrotesque-Normal" w:cs="ParryGrotesque-Normal"/>
                                <w:color w:val="000000"/>
                                <w:sz w:val="20"/>
                                <w:szCs w:val="20"/>
                                <w:lang w:val="es-CL"/>
                              </w:rPr>
                              <w:t xml:space="preserve">El nombre de elemento químico se debe al irlandés </w:t>
                            </w:r>
                            <w:r w:rsidRPr="00E83119">
                              <w:rPr>
                                <w:rFonts w:ascii="ParryGrotesque-Normal" w:hAnsi="ParryGrotesque-Normal" w:cs="ParryGrotesque-Normal"/>
                                <w:b/>
                                <w:color w:val="000000"/>
                                <w:sz w:val="20"/>
                                <w:szCs w:val="20"/>
                                <w:lang w:val="es-CL"/>
                              </w:rPr>
                              <w:t>Robert Boyle</w:t>
                            </w:r>
                            <w:r>
                              <w:rPr>
                                <w:rFonts w:ascii="ParryGrotesque-Normal" w:hAnsi="ParryGrotesque-Normal" w:cs="ParryGrotesque-Normal"/>
                                <w:color w:val="000000"/>
                                <w:sz w:val="20"/>
                                <w:szCs w:val="20"/>
                                <w:lang w:val="es-CL"/>
                              </w:rPr>
                              <w:t xml:space="preserve"> (1627-1691), que lo usó </w:t>
                            </w:r>
                            <w:r w:rsidRPr="00E83119">
                              <w:rPr>
                                <w:rFonts w:ascii="ParryGrotesque-Normal" w:hAnsi="ParryGrotesque-Normal" w:cs="ParryGrotesque-Normal"/>
                                <w:color w:val="000000"/>
                                <w:sz w:val="20"/>
                                <w:szCs w:val="20"/>
                                <w:lang w:val="es-CL"/>
                              </w:rPr>
                              <w:t>par</w:t>
                            </w:r>
                            <w:r>
                              <w:rPr>
                                <w:rFonts w:ascii="ParryGrotesque-Normal" w:hAnsi="ParryGrotesque-Normal" w:cs="ParryGrotesque-Normal"/>
                                <w:color w:val="000000"/>
                                <w:sz w:val="20"/>
                                <w:szCs w:val="20"/>
                                <w:lang w:val="es-CL"/>
                              </w:rPr>
                              <w:t xml:space="preserve">a denominar a </w:t>
                            </w:r>
                            <w:r w:rsidRPr="00E83119">
                              <w:rPr>
                                <w:rFonts w:ascii="ParryGrotesque-Normal" w:hAnsi="ParryGrotesque-Normal" w:cs="ParryGrotesque-Normal"/>
                                <w:b/>
                                <w:color w:val="000000"/>
                                <w:sz w:val="20"/>
                                <w:szCs w:val="20"/>
                                <w:lang w:val="es-CL"/>
                              </w:rPr>
                              <w:t>aquella sustancia que no se puede descomponer en otras más sencillas por métodos químicos ordinarios</w:t>
                            </w:r>
                            <w:r w:rsidRPr="00E83119">
                              <w:rPr>
                                <w:rFonts w:ascii="ParryGrotesque-Normal" w:hAnsi="ParryGrotesque-Normal" w:cs="ParryGrotesque-Normal"/>
                                <w:color w:val="000000"/>
                                <w:sz w:val="20"/>
                                <w:szCs w:val="20"/>
                                <w:lang w:val="es-CL"/>
                              </w:rPr>
                              <w:t xml:space="preserve">. Boyle afirmó que el </w:t>
                            </w:r>
                            <w:r w:rsidRPr="00E83119">
                              <w:rPr>
                                <w:rFonts w:ascii="ParryGrotesque-Normal" w:hAnsi="ParryGrotesque-Normal" w:cs="ParryGrotesque-Normal"/>
                                <w:b/>
                                <w:color w:val="000000"/>
                                <w:sz w:val="20"/>
                                <w:szCs w:val="20"/>
                                <w:lang w:val="es-CL"/>
                              </w:rPr>
                              <w:t>número de elementos químicos tenía que ser muy superior a los cuatro</w:t>
                            </w:r>
                            <w:r w:rsidRPr="00E83119">
                              <w:rPr>
                                <w:rFonts w:ascii="ParryGrotesque-Normal" w:hAnsi="ParryGrotesque-Normal" w:cs="ParryGrotesque-Normal"/>
                                <w:color w:val="000000"/>
                                <w:sz w:val="20"/>
                                <w:szCs w:val="20"/>
                                <w:lang w:val="es-CL"/>
                              </w:rPr>
                              <w:t xml:space="preserve"> que se seguían admitiendo en aquellos tiempos y </w:t>
                            </w:r>
                            <w:r w:rsidRPr="00E83119">
                              <w:rPr>
                                <w:rFonts w:ascii="ParryGrotesque-Normal" w:hAnsi="ParryGrotesque-Normal" w:cs="ParryGrotesque-Normal"/>
                                <w:b/>
                                <w:color w:val="000000"/>
                                <w:sz w:val="20"/>
                                <w:szCs w:val="20"/>
                                <w:lang w:val="es-CL"/>
                              </w:rPr>
                              <w:t>que habían sido propuestos por Empédocles</w:t>
                            </w:r>
                            <w:r w:rsidRPr="00E83119">
                              <w:rPr>
                                <w:rFonts w:ascii="ParryGrotesque-Normal" w:hAnsi="ParryGrotesque-Normal" w:cs="ParryGrotesque-Normal"/>
                                <w:color w:val="000000"/>
                                <w:sz w:val="20"/>
                                <w:szCs w:val="20"/>
                                <w:lang w:val="es-CL"/>
                              </w:rPr>
                              <w:t xml:space="preserve"> (ca 500-430 AC): </w:t>
                            </w:r>
                            <w:r w:rsidRPr="00E83119">
                              <w:rPr>
                                <w:rFonts w:ascii="ParryGrotesque-Normal" w:hAnsi="ParryGrotesque-Normal" w:cs="ParryGrotesque-Normal"/>
                                <w:b/>
                                <w:i/>
                                <w:color w:val="000000"/>
                                <w:sz w:val="20"/>
                                <w:szCs w:val="20"/>
                                <w:lang w:val="es-CL"/>
                              </w:rPr>
                              <w:t>agua, aire, fuego y tierra</w:t>
                            </w:r>
                            <w:r w:rsidRPr="00E83119">
                              <w:rPr>
                                <w:rFonts w:ascii="ParryGrotesque-Normal" w:hAnsi="ParryGrotesque-Normal" w:cs="ParryGrotesque-Normal"/>
                                <w:color w:val="000000"/>
                                <w:sz w:val="20"/>
                                <w:szCs w:val="20"/>
                                <w:lang w:val="es-CL"/>
                              </w:rPr>
                              <w:t xml:space="preserve">. Un </w:t>
                            </w:r>
                            <w:r w:rsidRPr="00E83119">
                              <w:rPr>
                                <w:rFonts w:ascii="ParryGrotesque-Normal" w:hAnsi="ParryGrotesque-Normal" w:cs="ParryGrotesque-Normal"/>
                                <w:color w:val="FF0000"/>
                                <w:sz w:val="20"/>
                                <w:szCs w:val="20"/>
                                <w:lang w:val="es-CL"/>
                              </w:rPr>
                              <w:t xml:space="preserve">elemento </w:t>
                            </w:r>
                            <w:r w:rsidRPr="00E83119">
                              <w:rPr>
                                <w:rFonts w:ascii="ParryGrotesque-Normal" w:hAnsi="ParryGrotesque-Normal" w:cs="ParryGrotesque-Normal"/>
                                <w:i/>
                                <w:color w:val="FF0000"/>
                                <w:sz w:val="20"/>
                                <w:szCs w:val="20"/>
                                <w:lang w:val="es-CL"/>
                              </w:rPr>
                              <w:t>químico es una sustancia pura o especie química definida, cuyas propiedades intrínsecas lo diferencian de otros elementos</w:t>
                            </w:r>
                            <w:r>
                              <w:rPr>
                                <w:rFonts w:ascii="ParryGrotesque-Normal" w:hAnsi="ParryGrotesque-Normal" w:cs="ParryGrotesque-Normal"/>
                                <w:color w:val="000000"/>
                                <w:sz w:val="20"/>
                                <w:szCs w:val="20"/>
                                <w:lang w:val="es-CL"/>
                              </w:rPr>
                              <w:t xml:space="preserve">. </w:t>
                            </w:r>
                            <w:r w:rsidRPr="00E83119">
                              <w:rPr>
                                <w:rFonts w:ascii="ParryGrotesque-Normal" w:hAnsi="ParryGrotesque-Normal" w:cs="ParryGrotesque-Normal"/>
                                <w:sz w:val="20"/>
                                <w:szCs w:val="20"/>
                                <w:lang w:val="es-CL"/>
                              </w:rPr>
                              <w:t>Así el elemento oro tiene</w:t>
                            </w:r>
                            <w:r>
                              <w:rPr>
                                <w:rFonts w:ascii="ParryGrotesque-Normal" w:hAnsi="ParryGrotesque-Normal" w:cs="ParryGrotesque-Normal"/>
                                <w:sz w:val="20"/>
                                <w:szCs w:val="20"/>
                                <w:lang w:val="es-CL"/>
                              </w:rPr>
                              <w:t xml:space="preserve"> propiedades diferentes al elemento </w:t>
                            </w:r>
                            <w:r w:rsidRPr="00E83119">
                              <w:rPr>
                                <w:rFonts w:ascii="ParryGrotesque-Normal" w:hAnsi="ParryGrotesque-Normal" w:cs="ParryGrotesque-Normal"/>
                                <w:sz w:val="20"/>
                                <w:szCs w:val="20"/>
                                <w:lang w:val="es-CL"/>
                              </w:rPr>
                              <w:t>h</w:t>
                            </w:r>
                            <w:r>
                              <w:rPr>
                                <w:rFonts w:ascii="ParryGrotesque-Normal" w:hAnsi="ParryGrotesque-Normal" w:cs="ParryGrotesque-Normal"/>
                                <w:sz w:val="20"/>
                                <w:szCs w:val="20"/>
                                <w:lang w:val="es-CL"/>
                              </w:rPr>
                              <w:t xml:space="preserve">ierro o al elemento oxígeno, lo que no quita para que el oro y </w:t>
                            </w:r>
                            <w:r w:rsidRPr="00E83119">
                              <w:rPr>
                                <w:rFonts w:ascii="ParryGrotesque-Normal" w:hAnsi="ParryGrotesque-Normal" w:cs="ParryGrotesque-Normal"/>
                                <w:sz w:val="20"/>
                                <w:szCs w:val="20"/>
                                <w:lang w:val="es-CL"/>
                              </w:rPr>
                              <w:t>e</w:t>
                            </w:r>
                            <w:r>
                              <w:rPr>
                                <w:rFonts w:ascii="ParryGrotesque-Normal" w:hAnsi="ParryGrotesque-Normal" w:cs="ParryGrotesque-Normal"/>
                                <w:sz w:val="20"/>
                                <w:szCs w:val="20"/>
                                <w:lang w:val="es-CL"/>
                              </w:rPr>
                              <w:t xml:space="preserve">l hierro tengan más en común entre sí que con el oxígeno. En general, </w:t>
                            </w:r>
                            <w:r w:rsidRPr="00E83119">
                              <w:rPr>
                                <w:rFonts w:ascii="ParryGrotesque-Normal" w:hAnsi="ParryGrotesque-Normal" w:cs="ParryGrotesque-Normal"/>
                                <w:b/>
                                <w:sz w:val="20"/>
                                <w:szCs w:val="20"/>
                                <w:lang w:val="es-CL"/>
                              </w:rPr>
                              <w:t>se pueden dividir los elementos químicos en dos grandes grupos</w:t>
                            </w:r>
                            <w:r>
                              <w:rPr>
                                <w:rFonts w:ascii="ParryGrotesque-Normal" w:hAnsi="ParryGrotesque-Normal" w:cs="ParryGrotesque-Normal"/>
                                <w:sz w:val="20"/>
                                <w:szCs w:val="20"/>
                                <w:lang w:val="es-CL"/>
                              </w:rPr>
                              <w:t xml:space="preserve">: </w:t>
                            </w:r>
                            <w:r w:rsidRPr="00E83119">
                              <w:rPr>
                                <w:rFonts w:ascii="ParryGrotesque-Normal" w:hAnsi="ParryGrotesque-Normal" w:cs="ParryGrotesque-Normal"/>
                                <w:b/>
                                <w:sz w:val="20"/>
                                <w:szCs w:val="20"/>
                                <w:lang w:val="es-CL"/>
                              </w:rPr>
                              <w:t>los metales</w:t>
                            </w:r>
                            <w:r>
                              <w:rPr>
                                <w:rFonts w:ascii="ParryGrotesque-Normal" w:hAnsi="ParryGrotesque-Normal" w:cs="ParryGrotesque-Normal"/>
                                <w:sz w:val="20"/>
                                <w:szCs w:val="20"/>
                                <w:lang w:val="es-CL"/>
                              </w:rPr>
                              <w:t xml:space="preserve"> (que son los más abundantes) y </w:t>
                            </w:r>
                            <w:r w:rsidRPr="00E83119">
                              <w:rPr>
                                <w:rFonts w:ascii="ParryGrotesque-Normal" w:hAnsi="ParryGrotesque-Normal" w:cs="ParryGrotesque-Normal"/>
                                <w:b/>
                                <w:sz w:val="20"/>
                                <w:szCs w:val="20"/>
                                <w:lang w:val="es-CL"/>
                              </w:rPr>
                              <w:t>los no metales</w:t>
                            </w:r>
                            <w:r>
                              <w:rPr>
                                <w:rFonts w:ascii="ParryGrotesque-Normal" w:hAnsi="ParryGrotesque-Normal" w:cs="ParryGrotesque-Normal"/>
                                <w:sz w:val="20"/>
                                <w:szCs w:val="20"/>
                                <w:lang w:val="es-CL"/>
                              </w:rPr>
                              <w:t xml:space="preserve">. Boyle fue un precursor de la Química moderna, pues para explicar las transformaciones </w:t>
                            </w:r>
                            <w:r w:rsidRPr="00E83119">
                              <w:rPr>
                                <w:rFonts w:ascii="ParryGrotesque-Normal" w:hAnsi="ParryGrotesque-Normal" w:cs="ParryGrotesque-Normal"/>
                                <w:sz w:val="20"/>
                                <w:szCs w:val="20"/>
                                <w:lang w:val="es-CL"/>
                              </w:rPr>
                              <w:t>químicas postuló la</w:t>
                            </w:r>
                            <w:r>
                              <w:rPr>
                                <w:rFonts w:ascii="ParryGrotesque-Normal" w:hAnsi="ParryGrotesque-Normal" w:cs="ParryGrotesque-Normal"/>
                                <w:sz w:val="20"/>
                                <w:szCs w:val="20"/>
                                <w:lang w:val="es-CL"/>
                              </w:rPr>
                              <w:t xml:space="preserve"> </w:t>
                            </w:r>
                            <w:r w:rsidRPr="00E83119">
                              <w:rPr>
                                <w:rFonts w:ascii="ParryGrotesque-Normal" w:hAnsi="ParryGrotesque-Normal" w:cs="ParryGrotesque-Normal"/>
                                <w:sz w:val="20"/>
                                <w:szCs w:val="20"/>
                                <w:lang w:val="es-CL"/>
                              </w:rPr>
                              <w:t>exist</w:t>
                            </w:r>
                            <w:r>
                              <w:rPr>
                                <w:rFonts w:ascii="ParryGrotesque-Normal" w:hAnsi="ParryGrotesque-Normal" w:cs="ParryGrotesque-Normal"/>
                                <w:sz w:val="20"/>
                                <w:szCs w:val="20"/>
                                <w:lang w:val="es-CL"/>
                              </w:rPr>
                              <w:t xml:space="preserve">encia de partículas elementales </w:t>
                            </w:r>
                            <w:r w:rsidRPr="00E83119">
                              <w:rPr>
                                <w:rFonts w:ascii="ParryGrotesque-Normal" w:hAnsi="ParryGrotesque-Normal" w:cs="ParryGrotesque-Normal"/>
                                <w:sz w:val="20"/>
                                <w:szCs w:val="20"/>
                                <w:lang w:val="es-CL"/>
                              </w:rPr>
                              <w:t>diferenciadas.</w:t>
                            </w:r>
                          </w:p>
                        </w:txbxContent>
                      </v:textbox>
                    </v:shape>
                  </w:pict>
                </mc:Fallback>
              </mc:AlternateContent>
            </w:r>
          </w:p>
        </w:tc>
      </w:tr>
      <w:tr w:rsidR="000D77AB" w:rsidRPr="000D77AB" w:rsidTr="00BA3CF2">
        <w:tblPrEx>
          <w:jc w:val="left"/>
        </w:tblPrEx>
        <w:trPr>
          <w:trHeight w:val="382"/>
        </w:trPr>
        <w:tc>
          <w:tcPr>
            <w:tcW w:w="10631" w:type="dxa"/>
            <w:gridSpan w:val="6"/>
          </w:tcPr>
          <w:p w:rsidR="00F13C92" w:rsidRPr="000D77AB" w:rsidRDefault="00BD6078" w:rsidP="00E303D0">
            <w:r w:rsidRPr="00E83119">
              <w:rPr>
                <w:rFonts w:ascii="Parry-Bold" w:hAnsi="Parry-Bold" w:cs="Parry-Bold"/>
                <w:b/>
                <w:bCs/>
                <w:noProof/>
                <w:color w:val="E3003B"/>
                <w:lang w:val="es-CL" w:eastAsia="es-CL"/>
              </w:rPr>
              <mc:AlternateContent>
                <mc:Choice Requires="wps">
                  <w:drawing>
                    <wp:anchor distT="45720" distB="45720" distL="114300" distR="114300" simplePos="0" relativeHeight="251667456" behindDoc="0" locked="0" layoutInCell="1" allowOverlap="1" wp14:anchorId="205FBC7F" wp14:editId="13CF242A">
                      <wp:simplePos x="0" y="0"/>
                      <wp:positionH relativeFrom="column">
                        <wp:posOffset>4605020</wp:posOffset>
                      </wp:positionH>
                      <wp:positionV relativeFrom="paragraph">
                        <wp:posOffset>104139</wp:posOffset>
                      </wp:positionV>
                      <wp:extent cx="2095500" cy="5057775"/>
                      <wp:effectExtent l="0" t="0" r="0"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5057775"/>
                              </a:xfrm>
                              <a:prstGeom prst="rect">
                                <a:avLst/>
                              </a:prstGeom>
                              <a:noFill/>
                              <a:ln w="9525">
                                <a:noFill/>
                                <a:miter lim="800000"/>
                                <a:headEnd/>
                                <a:tailEnd/>
                              </a:ln>
                            </wps:spPr>
                            <wps:txbx>
                              <w:txbxContent>
                                <w:p w:rsidR="00E83119" w:rsidRPr="00BD6078" w:rsidRDefault="00E83119" w:rsidP="00BD6078">
                                  <w:pPr>
                                    <w:autoSpaceDE w:val="0"/>
                                    <w:autoSpaceDN w:val="0"/>
                                    <w:adjustRightInd w:val="0"/>
                                    <w:spacing w:before="0"/>
                                    <w:jc w:val="both"/>
                                    <w:rPr>
                                      <w:rFonts w:ascii="ParryGrotesque-Normal" w:hAnsi="ParryGrotesque-Normal" w:cs="ParryGrotesque-Normal"/>
                                      <w:sz w:val="20"/>
                                      <w:szCs w:val="20"/>
                                      <w:lang w:val="es-CL"/>
                                    </w:rPr>
                                  </w:pPr>
                                  <w:r>
                                    <w:rPr>
                                      <w:rFonts w:ascii="ParryGrotesque-Normal" w:hAnsi="ParryGrotesque-Normal" w:cs="ParryGrotesque-Normal"/>
                                      <w:color w:val="000000"/>
                                      <w:sz w:val="20"/>
                                      <w:szCs w:val="20"/>
                                      <w:lang w:val="es-CL"/>
                                    </w:rPr>
                                    <w:t xml:space="preserve">Se </w:t>
                                  </w:r>
                                  <w:r w:rsidRPr="00BD6078">
                                    <w:rPr>
                                      <w:rFonts w:ascii="ParryGrotesque-Normal" w:hAnsi="ParryGrotesque-Normal" w:cs="ParryGrotesque-Normal"/>
                                      <w:b/>
                                      <w:color w:val="000000"/>
                                      <w:sz w:val="20"/>
                                      <w:szCs w:val="20"/>
                                      <w:lang w:val="es-CL"/>
                                    </w:rPr>
                                    <w:t>unen en función de las ‘valencias’</w:t>
                                  </w:r>
                                  <w:r>
                                    <w:rPr>
                                      <w:rFonts w:ascii="ParryGrotesque-Normal" w:hAnsi="ParryGrotesque-Normal" w:cs="ParryGrotesque-Normal"/>
                                      <w:color w:val="000000"/>
                                      <w:sz w:val="20"/>
                                      <w:szCs w:val="20"/>
                                      <w:lang w:val="es-CL"/>
                                    </w:rPr>
                                    <w:t xml:space="preserve"> que presentan. Un </w:t>
                                  </w:r>
                                  <w:r w:rsidRPr="00E83119">
                                    <w:rPr>
                                      <w:rFonts w:ascii="ParryGrotesque-Normal" w:hAnsi="ParryGrotesque-Normal" w:cs="ParryGrotesque-Normal"/>
                                      <w:color w:val="000000"/>
                                      <w:sz w:val="20"/>
                                      <w:szCs w:val="20"/>
                                      <w:lang w:val="es-CL"/>
                                    </w:rPr>
                                    <w:t>ele</w:t>
                                  </w:r>
                                  <w:r>
                                    <w:rPr>
                                      <w:rFonts w:ascii="ParryGrotesque-Normal" w:hAnsi="ParryGrotesque-Normal" w:cs="ParryGrotesque-Normal"/>
                                      <w:color w:val="000000"/>
                                      <w:sz w:val="20"/>
                                      <w:szCs w:val="20"/>
                                      <w:lang w:val="es-CL"/>
                                    </w:rPr>
                                    <w:t xml:space="preserve">mento </w:t>
                                  </w:r>
                                  <w:r w:rsidRPr="00BD6078">
                                    <w:rPr>
                                      <w:rFonts w:ascii="ParryGrotesque-Normal" w:hAnsi="ParryGrotesque-Normal" w:cs="ParryGrotesque-Normal"/>
                                      <w:i/>
                                      <w:color w:val="000000"/>
                                      <w:sz w:val="20"/>
                                      <w:szCs w:val="20"/>
                                      <w:lang w:val="es-CL"/>
                                    </w:rPr>
                                    <w:t>puede ser capaz de reaccionar con un número entero de átomos de hidrógeno o, alternativamente, ser sustituido por un número entero de átomos de hidrógeno,</w:t>
                                  </w:r>
                                  <w:r w:rsidRPr="00E83119">
                                    <w:rPr>
                                      <w:rFonts w:ascii="ParryGrotesque-Normal" w:hAnsi="ParryGrotesque-Normal" w:cs="ParryGrotesque-Normal"/>
                                      <w:color w:val="000000"/>
                                      <w:sz w:val="20"/>
                                      <w:szCs w:val="20"/>
                                      <w:lang w:val="es-CL"/>
                                    </w:rPr>
                                    <w:t xml:space="preserve"> que es</w:t>
                                  </w:r>
                                  <w:r w:rsidR="00BD6078">
                                    <w:rPr>
                                      <w:rFonts w:ascii="ParryGrotesque-Normal" w:hAnsi="ParryGrotesque-Normal" w:cs="ParryGrotesque-Normal"/>
                                      <w:color w:val="000000"/>
                                      <w:sz w:val="20"/>
                                      <w:szCs w:val="20"/>
                                      <w:lang w:val="es-CL"/>
                                    </w:rPr>
                                    <w:t xml:space="preserve"> </w:t>
                                  </w:r>
                                  <w:r w:rsidR="00BD6078">
                                    <w:rPr>
                                      <w:rFonts w:ascii="ParryGrotesque-Normal" w:hAnsi="ParryGrotesque-Normal" w:cs="ParryGrotesque-Normal"/>
                                      <w:sz w:val="20"/>
                                      <w:szCs w:val="20"/>
                                      <w:lang w:val="es-CL"/>
                                    </w:rPr>
                                    <w:t xml:space="preserve">el elemento que se toma como referencia. </w:t>
                                  </w:r>
                                  <w:r w:rsidR="00BD6078" w:rsidRPr="00BD6078">
                                    <w:rPr>
                                      <w:rFonts w:ascii="ParryGrotesque-Normal" w:hAnsi="ParryGrotesque-Normal" w:cs="ParryGrotesque-Normal"/>
                                      <w:b/>
                                      <w:sz w:val="20"/>
                                      <w:szCs w:val="20"/>
                                      <w:lang w:val="es-CL"/>
                                    </w:rPr>
                                    <w:t>Ese número entero</w:t>
                                  </w:r>
                                  <w:r w:rsidR="00BD6078">
                                    <w:rPr>
                                      <w:rFonts w:ascii="ParryGrotesque-Normal" w:hAnsi="ParryGrotesque-Normal" w:cs="ParryGrotesque-Normal"/>
                                      <w:sz w:val="20"/>
                                      <w:szCs w:val="20"/>
                                      <w:lang w:val="es-CL"/>
                                    </w:rPr>
                                    <w:t xml:space="preserve">, </w:t>
                                  </w:r>
                                  <w:r w:rsidR="00BD6078" w:rsidRPr="00BD6078">
                                    <w:rPr>
                                      <w:rFonts w:ascii="ParryGrotesque-Normal" w:hAnsi="ParryGrotesque-Normal" w:cs="ParryGrotesque-Normal"/>
                                      <w:sz w:val="20"/>
                                      <w:szCs w:val="20"/>
                                      <w:lang w:val="es-CL"/>
                                    </w:rPr>
                                    <w:t>que determina su capacidad de</w:t>
                                  </w:r>
                                  <w:r w:rsidR="00BD6078">
                                    <w:rPr>
                                      <w:rFonts w:ascii="ParryGrotesque-Normal" w:hAnsi="ParryGrotesque-Normal" w:cs="ParryGrotesque-Normal"/>
                                      <w:sz w:val="20"/>
                                      <w:szCs w:val="20"/>
                                      <w:lang w:val="es-CL"/>
                                    </w:rPr>
                                    <w:t xml:space="preserve"> </w:t>
                                  </w:r>
                                  <w:r w:rsidR="00BD6078" w:rsidRPr="00BD6078">
                                    <w:rPr>
                                      <w:rFonts w:ascii="ParryGrotesque-Normal" w:hAnsi="ParryGrotesque-Normal" w:cs="ParryGrotesque-Normal"/>
                                      <w:sz w:val="20"/>
                                      <w:szCs w:val="20"/>
                                      <w:lang w:val="es-CL"/>
                                    </w:rPr>
                                    <w:t>c</w:t>
                                  </w:r>
                                  <w:r w:rsidR="00BD6078">
                                    <w:rPr>
                                      <w:rFonts w:ascii="ParryGrotesque-Normal" w:hAnsi="ParryGrotesque-Normal" w:cs="ParryGrotesque-Normal"/>
                                      <w:sz w:val="20"/>
                                      <w:szCs w:val="20"/>
                                      <w:lang w:val="es-CL"/>
                                    </w:rPr>
                                    <w:t xml:space="preserve">ombinación, </w:t>
                                  </w:r>
                                  <w:r w:rsidR="00BD6078" w:rsidRPr="00BD6078">
                                    <w:rPr>
                                      <w:rFonts w:ascii="ParryGrotesque-Normal" w:hAnsi="ParryGrotesque-Normal" w:cs="ParryGrotesque-Normal"/>
                                      <w:b/>
                                      <w:sz w:val="20"/>
                                      <w:szCs w:val="20"/>
                                      <w:lang w:val="es-CL"/>
                                    </w:rPr>
                                    <w:t xml:space="preserve">es lo que se conoce como </w:t>
                                  </w:r>
                                  <w:r w:rsidR="00BD6078" w:rsidRPr="00BD6078">
                                    <w:rPr>
                                      <w:rFonts w:ascii="ParryGrotesque-Normal" w:hAnsi="ParryGrotesque-Normal" w:cs="ParryGrotesque-Normal"/>
                                      <w:i/>
                                      <w:color w:val="FF0000"/>
                                      <w:sz w:val="20"/>
                                      <w:szCs w:val="20"/>
                                      <w:lang w:val="es-CL"/>
                                    </w:rPr>
                                    <w:t>‘‘valencia’’ del elemento</w:t>
                                  </w:r>
                                  <w:r w:rsidR="00BD6078">
                                    <w:rPr>
                                      <w:rFonts w:ascii="ParryGrotesque-Normal" w:hAnsi="ParryGrotesque-Normal" w:cs="ParryGrotesque-Normal"/>
                                      <w:sz w:val="20"/>
                                      <w:szCs w:val="20"/>
                                      <w:lang w:val="es-CL"/>
                                    </w:rPr>
                                    <w:t xml:space="preserve">. Según esto, de la fórmula </w:t>
                                  </w:r>
                                  <w:r w:rsidR="00BD6078" w:rsidRPr="00BD6078">
                                    <w:rPr>
                                      <w:rFonts w:ascii="ParryGrotesque-Normal" w:hAnsi="ParryGrotesque-Normal" w:cs="ParryGrotesque-Normal"/>
                                      <w:sz w:val="20"/>
                                      <w:szCs w:val="20"/>
                                      <w:lang w:val="es-CL"/>
                                    </w:rPr>
                                    <w:t xml:space="preserve">del agua, </w:t>
                                  </w:r>
                                  <w:r w:rsidR="00BD6078" w:rsidRPr="00BD6078">
                                    <w:rPr>
                                      <w:rFonts w:ascii="ParryGrotesque-Normal" w:hAnsi="ParryGrotesque-Normal" w:cs="ParryGrotesque-Normal"/>
                                      <w:b/>
                                      <w:color w:val="31849B" w:themeColor="accent5" w:themeShade="BF"/>
                                      <w:sz w:val="20"/>
                                      <w:szCs w:val="20"/>
                                      <w:lang w:val="es-CL"/>
                                    </w:rPr>
                                    <w:t>H</w:t>
                                  </w:r>
                                  <w:r w:rsidR="00BD6078" w:rsidRPr="00BD6078">
                                    <w:rPr>
                                      <w:rFonts w:ascii="ParryGrotesque-Normal" w:hAnsi="ParryGrotesque-Normal" w:cs="ParryGrotesque-Normal"/>
                                      <w:b/>
                                      <w:color w:val="31849B" w:themeColor="accent5" w:themeShade="BF"/>
                                      <w:sz w:val="11"/>
                                      <w:szCs w:val="11"/>
                                      <w:lang w:val="es-CL"/>
                                    </w:rPr>
                                    <w:t>2</w:t>
                                  </w:r>
                                  <w:r w:rsidR="00BD6078" w:rsidRPr="00BD6078">
                                    <w:rPr>
                                      <w:rFonts w:ascii="ParryGrotesque-Normal" w:hAnsi="ParryGrotesque-Normal" w:cs="ParryGrotesque-Normal"/>
                                      <w:b/>
                                      <w:color w:val="31849B" w:themeColor="accent5" w:themeShade="BF"/>
                                      <w:sz w:val="20"/>
                                      <w:szCs w:val="20"/>
                                      <w:lang w:val="es-CL"/>
                                    </w:rPr>
                                    <w:t>O</w:t>
                                  </w:r>
                                  <w:r w:rsidR="00BD6078" w:rsidRPr="00BD6078">
                                    <w:rPr>
                                      <w:rFonts w:ascii="ParryGrotesque-Normal" w:hAnsi="ParryGrotesque-Normal" w:cs="ParryGrotesque-Normal"/>
                                      <w:b/>
                                      <w:sz w:val="20"/>
                                      <w:szCs w:val="20"/>
                                      <w:lang w:val="es-CL"/>
                                    </w:rPr>
                                    <w:t xml:space="preserve">, se deduce que el </w:t>
                                  </w:r>
                                  <w:r w:rsidR="00BD6078" w:rsidRPr="00F81308">
                                    <w:rPr>
                                      <w:rFonts w:ascii="ParryGrotesque-Normal" w:hAnsi="ParryGrotesque-Normal" w:cs="ParryGrotesque-Normal"/>
                                      <w:b/>
                                      <w:color w:val="215868" w:themeColor="accent5" w:themeShade="80"/>
                                      <w:sz w:val="20"/>
                                      <w:szCs w:val="20"/>
                                      <w:lang w:val="es-CL"/>
                                    </w:rPr>
                                    <w:t>oxígeno</w:t>
                                  </w:r>
                                  <w:r w:rsidR="00BD6078" w:rsidRPr="00BD6078">
                                    <w:rPr>
                                      <w:rFonts w:ascii="ParryGrotesque-Normal" w:hAnsi="ParryGrotesque-Normal" w:cs="ParryGrotesque-Normal"/>
                                      <w:b/>
                                      <w:sz w:val="20"/>
                                      <w:szCs w:val="20"/>
                                      <w:lang w:val="es-CL"/>
                                    </w:rPr>
                                    <w:t xml:space="preserve"> actúa con una </w:t>
                                  </w:r>
                                  <w:r w:rsidR="00BD6078" w:rsidRPr="00BD6078">
                                    <w:rPr>
                                      <w:rFonts w:ascii="ParryGrotesque-Normal" w:hAnsi="ParryGrotesque-Normal" w:cs="ParryGrotesque-Normal"/>
                                      <w:b/>
                                      <w:color w:val="31849B" w:themeColor="accent5" w:themeShade="BF"/>
                                      <w:sz w:val="20"/>
                                      <w:szCs w:val="20"/>
                                      <w:lang w:val="es-CL"/>
                                    </w:rPr>
                                    <w:t>valencia 2</w:t>
                                  </w:r>
                                  <w:r w:rsidR="00BD6078" w:rsidRPr="00BD6078">
                                    <w:rPr>
                                      <w:rFonts w:ascii="ParryGrotesque-Normal" w:hAnsi="ParryGrotesque-Normal" w:cs="ParryGrotesque-Normal"/>
                                      <w:color w:val="31849B" w:themeColor="accent5" w:themeShade="BF"/>
                                      <w:sz w:val="20"/>
                                      <w:szCs w:val="20"/>
                                      <w:lang w:val="es-CL"/>
                                    </w:rPr>
                                    <w:t xml:space="preserve"> </w:t>
                                  </w:r>
                                  <w:r w:rsidR="00BD6078">
                                    <w:rPr>
                                      <w:rFonts w:ascii="ParryGrotesque-Normal" w:hAnsi="ParryGrotesque-Normal" w:cs="ParryGrotesque-Normal"/>
                                      <w:sz w:val="20"/>
                                      <w:szCs w:val="20"/>
                                      <w:lang w:val="es-CL"/>
                                    </w:rPr>
                                    <w:t xml:space="preserve">y de la fórmula del </w:t>
                                  </w:r>
                                  <w:r w:rsidR="00BD6078" w:rsidRPr="00F81308">
                                    <w:rPr>
                                      <w:rFonts w:ascii="ParryGrotesque-Normal" w:hAnsi="ParryGrotesque-Normal" w:cs="ParryGrotesque-Normal"/>
                                      <w:b/>
                                      <w:color w:val="215868" w:themeColor="accent5" w:themeShade="80"/>
                                      <w:sz w:val="20"/>
                                      <w:szCs w:val="20"/>
                                      <w:lang w:val="es-CL"/>
                                    </w:rPr>
                                    <w:t>metano</w:t>
                                  </w:r>
                                  <w:r w:rsidR="00BD6078" w:rsidRPr="00BD6078">
                                    <w:rPr>
                                      <w:rFonts w:ascii="ParryGrotesque-Normal" w:hAnsi="ParryGrotesque-Normal" w:cs="ParryGrotesque-Normal"/>
                                      <w:b/>
                                      <w:sz w:val="20"/>
                                      <w:szCs w:val="20"/>
                                      <w:lang w:val="es-CL"/>
                                    </w:rPr>
                                    <w:t xml:space="preserve">, </w:t>
                                  </w:r>
                                  <w:r w:rsidR="00BD6078" w:rsidRPr="00BD6078">
                                    <w:rPr>
                                      <w:rFonts w:ascii="ParryGrotesque-Normal" w:hAnsi="ParryGrotesque-Normal" w:cs="ParryGrotesque-Normal"/>
                                      <w:b/>
                                      <w:color w:val="31849B" w:themeColor="accent5" w:themeShade="BF"/>
                                      <w:sz w:val="20"/>
                                      <w:szCs w:val="20"/>
                                      <w:lang w:val="es-CL"/>
                                    </w:rPr>
                                    <w:t>CH</w:t>
                                  </w:r>
                                  <w:r w:rsidR="00BD6078" w:rsidRPr="00BD6078">
                                    <w:rPr>
                                      <w:rFonts w:ascii="ParryGrotesque-Normal" w:hAnsi="ParryGrotesque-Normal" w:cs="ParryGrotesque-Normal"/>
                                      <w:b/>
                                      <w:color w:val="31849B" w:themeColor="accent5" w:themeShade="BF"/>
                                      <w:sz w:val="11"/>
                                      <w:szCs w:val="11"/>
                                      <w:lang w:val="es-CL"/>
                                    </w:rPr>
                                    <w:t>4</w:t>
                                  </w:r>
                                  <w:r w:rsidR="00BD6078" w:rsidRPr="00BD6078">
                                    <w:rPr>
                                      <w:rFonts w:ascii="ParryGrotesque-Normal" w:hAnsi="ParryGrotesque-Normal" w:cs="ParryGrotesque-Normal"/>
                                      <w:b/>
                                      <w:sz w:val="20"/>
                                      <w:szCs w:val="20"/>
                                      <w:lang w:val="es-CL"/>
                                    </w:rPr>
                                    <w:t xml:space="preserve">, se deduce que el carbono interviene con </w:t>
                                  </w:r>
                                  <w:r w:rsidR="00BD6078" w:rsidRPr="00BD6078">
                                    <w:rPr>
                                      <w:rFonts w:ascii="ParryGrotesque-Normal" w:hAnsi="ParryGrotesque-Normal" w:cs="ParryGrotesque-Normal"/>
                                      <w:b/>
                                      <w:color w:val="31849B" w:themeColor="accent5" w:themeShade="BF"/>
                                      <w:sz w:val="20"/>
                                      <w:szCs w:val="20"/>
                                      <w:lang w:val="es-CL"/>
                                    </w:rPr>
                                    <w:t>valencia 4</w:t>
                                  </w:r>
                                  <w:r w:rsidR="00BD6078">
                                    <w:rPr>
                                      <w:rFonts w:ascii="ParryGrotesque-Normal" w:hAnsi="ParryGrotesque-Normal" w:cs="ParryGrotesque-Normal"/>
                                      <w:sz w:val="20"/>
                                      <w:szCs w:val="20"/>
                                      <w:lang w:val="es-CL"/>
                                    </w:rPr>
                                    <w:t xml:space="preserve">. Hay elementos que presentan una sola valencia, mientras que otros tienen la posibilidad de emplear varias. </w:t>
                                  </w:r>
                                  <w:r w:rsidR="00BD6078" w:rsidRPr="00BD6078">
                                    <w:rPr>
                                      <w:rFonts w:ascii="ParryGrotesque-Normal" w:hAnsi="ParryGrotesque-Normal" w:cs="ParryGrotesque-Normal"/>
                                      <w:b/>
                                      <w:sz w:val="20"/>
                                      <w:szCs w:val="20"/>
                                      <w:lang w:val="es-CL"/>
                                    </w:rPr>
                                    <w:t>El concepto de valencia está relacionado con su configuración electrónica externa (‘electrones de valencia’</w:t>
                                  </w:r>
                                  <w:r w:rsidR="00BD6078">
                                    <w:rPr>
                                      <w:rFonts w:ascii="ParryGrotesque-Normal" w:hAnsi="ParryGrotesque-Normal" w:cs="ParryGrotesque-Normal"/>
                                      <w:sz w:val="20"/>
                                      <w:szCs w:val="20"/>
                                      <w:lang w:val="es-CL"/>
                                    </w:rPr>
                                    <w:t xml:space="preserve">) y </w:t>
                                  </w:r>
                                  <w:r w:rsidR="00BD6078" w:rsidRPr="00BD6078">
                                    <w:rPr>
                                      <w:rFonts w:ascii="ParryGrotesque-Normal" w:hAnsi="ParryGrotesque-Normal" w:cs="ParryGrotesque-Normal"/>
                                      <w:b/>
                                      <w:sz w:val="20"/>
                                      <w:szCs w:val="20"/>
                                      <w:lang w:val="es-CL"/>
                                    </w:rPr>
                                    <w:t>con la posición que ocupan en la Tabla Periódica</w:t>
                                  </w:r>
                                  <w:r w:rsidR="00BD6078">
                                    <w:rPr>
                                      <w:rFonts w:ascii="ParryGrotesque-Normal" w:hAnsi="ParryGrotesque-Normal" w:cs="ParryGrotesque-Normal"/>
                                      <w:sz w:val="20"/>
                                      <w:szCs w:val="20"/>
                                      <w:lang w:val="es-CL"/>
                                    </w:rPr>
                                    <w:t xml:space="preserve">. Así, </w:t>
                                  </w:r>
                                  <w:r w:rsidR="00BD6078" w:rsidRPr="00BD6078">
                                    <w:rPr>
                                      <w:rFonts w:ascii="ParryGrotesque-Normal" w:hAnsi="ParryGrotesque-Normal" w:cs="ParryGrotesque-Normal"/>
                                      <w:sz w:val="20"/>
                                      <w:szCs w:val="20"/>
                                      <w:lang w:val="es-CL"/>
                                    </w:rPr>
                                    <w:t>los</w:t>
                                  </w:r>
                                  <w:r w:rsidR="00BD6078">
                                    <w:rPr>
                                      <w:rFonts w:ascii="ParryGrotesque-Normal" w:hAnsi="ParryGrotesque-Normal" w:cs="ParryGrotesque-Normal"/>
                                      <w:sz w:val="20"/>
                                      <w:szCs w:val="20"/>
                                      <w:lang w:val="es-CL"/>
                                    </w:rPr>
                                    <w:t xml:space="preserve"> </w:t>
                                  </w:r>
                                  <w:r w:rsidR="00BD6078" w:rsidRPr="00F81308">
                                    <w:rPr>
                                      <w:rFonts w:ascii="ParryGrotesque-Normal" w:hAnsi="ParryGrotesque-Normal" w:cs="ParryGrotesque-Normal"/>
                                      <w:b/>
                                      <w:color w:val="215868" w:themeColor="accent5" w:themeShade="80"/>
                                      <w:sz w:val="20"/>
                                      <w:szCs w:val="20"/>
                                      <w:lang w:val="es-CL"/>
                                    </w:rPr>
                                    <w:t>elementos del grupo I</w:t>
                                  </w:r>
                                  <w:r w:rsidR="00BD6078" w:rsidRPr="00F81308">
                                    <w:rPr>
                                      <w:rFonts w:ascii="ParryGrotesque-Normal" w:hAnsi="ParryGrotesque-Normal" w:cs="ParryGrotesque-Normal"/>
                                      <w:color w:val="215868" w:themeColor="accent5" w:themeShade="80"/>
                                      <w:sz w:val="20"/>
                                      <w:szCs w:val="20"/>
                                      <w:lang w:val="es-CL"/>
                                    </w:rPr>
                                    <w:t xml:space="preserve"> </w:t>
                                  </w:r>
                                  <w:r w:rsidR="00BD6078">
                                    <w:rPr>
                                      <w:rFonts w:ascii="ParryGrotesque-Normal" w:hAnsi="ParryGrotesque-Normal" w:cs="ParryGrotesque-Normal"/>
                                      <w:sz w:val="20"/>
                                      <w:szCs w:val="20"/>
                                      <w:lang w:val="es-CL"/>
                                    </w:rPr>
                                    <w:t xml:space="preserve">(metales alcalinos) tienen </w:t>
                                  </w:r>
                                  <w:r w:rsidR="00BD6078" w:rsidRPr="00F81308">
                                    <w:rPr>
                                      <w:rFonts w:ascii="ParryGrotesque-Normal" w:hAnsi="ParryGrotesque-Normal" w:cs="ParryGrotesque-Normal"/>
                                      <w:b/>
                                      <w:color w:val="215868" w:themeColor="accent5" w:themeShade="80"/>
                                      <w:sz w:val="20"/>
                                      <w:szCs w:val="20"/>
                                      <w:lang w:val="es-CL"/>
                                    </w:rPr>
                                    <w:t>valencia 1</w:t>
                                  </w:r>
                                  <w:r w:rsidR="00BD6078">
                                    <w:rPr>
                                      <w:rFonts w:ascii="ParryGrotesque-Normal" w:hAnsi="ParryGrotesque-Normal" w:cs="ParryGrotesque-Normal"/>
                                      <w:sz w:val="20"/>
                                      <w:szCs w:val="20"/>
                                      <w:lang w:val="es-CL"/>
                                    </w:rPr>
                                    <w:t xml:space="preserve"> y </w:t>
                                  </w:r>
                                  <w:r w:rsidR="00BD6078" w:rsidRPr="00BD6078">
                                    <w:rPr>
                                      <w:rFonts w:ascii="ParryGrotesque-Normal" w:hAnsi="ParryGrotesque-Normal" w:cs="ParryGrotesque-Normal"/>
                                      <w:b/>
                                      <w:sz w:val="20"/>
                                      <w:szCs w:val="20"/>
                                      <w:lang w:val="es-CL"/>
                                    </w:rPr>
                                    <w:t xml:space="preserve">los </w:t>
                                  </w:r>
                                  <w:r w:rsidR="00BD6078" w:rsidRPr="00F81308">
                                    <w:rPr>
                                      <w:rFonts w:ascii="ParryGrotesque-Normal" w:hAnsi="ParryGrotesque-Normal" w:cs="ParryGrotesque-Normal"/>
                                      <w:b/>
                                      <w:color w:val="215868" w:themeColor="accent5" w:themeShade="80"/>
                                      <w:sz w:val="20"/>
                                      <w:szCs w:val="20"/>
                                      <w:lang w:val="es-CL"/>
                                    </w:rPr>
                                    <w:t xml:space="preserve">elementos del grupo II </w:t>
                                  </w:r>
                                  <w:r w:rsidR="00BD6078" w:rsidRPr="00BD6078">
                                    <w:rPr>
                                      <w:rFonts w:ascii="ParryGrotesque-Normal" w:hAnsi="ParryGrotesque-Normal" w:cs="ParryGrotesque-Normal"/>
                                      <w:sz w:val="20"/>
                                      <w:szCs w:val="20"/>
                                      <w:lang w:val="es-CL"/>
                                    </w:rPr>
                                    <w:t>(metales alcalinotérreos)</w:t>
                                  </w:r>
                                  <w:r w:rsidR="00BD6078" w:rsidRPr="00BD6078">
                                    <w:rPr>
                                      <w:rFonts w:ascii="ParryGrotesque-Normal" w:hAnsi="ParryGrotesque-Normal" w:cs="ParryGrotesque-Normal"/>
                                      <w:b/>
                                      <w:sz w:val="20"/>
                                      <w:szCs w:val="20"/>
                                      <w:lang w:val="es-CL"/>
                                    </w:rPr>
                                    <w:t xml:space="preserve"> tienen </w:t>
                                  </w:r>
                                  <w:r w:rsidR="00BD6078" w:rsidRPr="00F81308">
                                    <w:rPr>
                                      <w:rFonts w:ascii="ParryGrotesque-Normal" w:hAnsi="ParryGrotesque-Normal" w:cs="ParryGrotesque-Normal"/>
                                      <w:b/>
                                      <w:color w:val="215868" w:themeColor="accent5" w:themeShade="80"/>
                                      <w:sz w:val="20"/>
                                      <w:szCs w:val="20"/>
                                      <w:lang w:val="es-CL"/>
                                    </w:rPr>
                                    <w:t>valencia 2</w:t>
                                  </w:r>
                                  <w:r w:rsidR="00BD6078" w:rsidRPr="00BD6078">
                                    <w:rPr>
                                      <w:rFonts w:ascii="ParryGrotesque-Normal" w:hAnsi="ParryGrotesque-Normal" w:cs="ParryGrotesque-Normal"/>
                                      <w:sz w:val="20"/>
                                      <w:szCs w:val="20"/>
                                      <w:lang w:val="es-C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205FBC7F" id="_x0000_s1043" type="#_x0000_t202" style="position:absolute;margin-left:362.6pt;margin-top:8.2pt;width:165pt;height:398.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" filled="f" stroked="f">
                      <v:textbox>
                        <w:txbxContent>
                          <w:p w:rsidR="00E83119" w:rsidRPr="00BD6078" w:rsidRDefault="00E83119" w:rsidP="00BD6078">
                            <w:pPr>
                              <w:autoSpaceDE w:val="0"/>
                              <w:autoSpaceDN w:val="0"/>
                              <w:adjustRightInd w:val="0"/>
                              <w:spacing w:before="0"/>
                              <w:jc w:val="both"/>
                              <w:rPr>
                                <w:rFonts w:ascii="ParryGrotesque-Normal" w:hAnsi="ParryGrotesque-Normal" w:cs="ParryGrotesque-Normal"/>
                                <w:sz w:val="20"/>
                                <w:szCs w:val="20"/>
                                <w:lang w:val="es-CL"/>
                              </w:rPr>
                            </w:pPr>
                            <w:r>
                              <w:rPr>
                                <w:rFonts w:ascii="ParryGrotesque-Normal" w:hAnsi="ParryGrotesque-Normal" w:cs="ParryGrotesque-Normal"/>
                                <w:color w:val="000000"/>
                                <w:sz w:val="20"/>
                                <w:szCs w:val="20"/>
                                <w:lang w:val="es-CL"/>
                              </w:rPr>
                              <w:t xml:space="preserve">Se </w:t>
                            </w:r>
                            <w:r w:rsidRPr="00BD6078">
                              <w:rPr>
                                <w:rFonts w:ascii="ParryGrotesque-Normal" w:hAnsi="ParryGrotesque-Normal" w:cs="ParryGrotesque-Normal"/>
                                <w:b/>
                                <w:color w:val="000000"/>
                                <w:sz w:val="20"/>
                                <w:szCs w:val="20"/>
                                <w:lang w:val="es-CL"/>
                              </w:rPr>
                              <w:t>unen en función de las ‘valencias’</w:t>
                            </w:r>
                            <w:r>
                              <w:rPr>
                                <w:rFonts w:ascii="ParryGrotesque-Normal" w:hAnsi="ParryGrotesque-Normal" w:cs="ParryGrotesque-Normal"/>
                                <w:color w:val="000000"/>
                                <w:sz w:val="20"/>
                                <w:szCs w:val="20"/>
                                <w:lang w:val="es-CL"/>
                              </w:rPr>
                              <w:t xml:space="preserve"> que presentan. Un </w:t>
                            </w:r>
                            <w:r w:rsidRPr="00E83119">
                              <w:rPr>
                                <w:rFonts w:ascii="ParryGrotesque-Normal" w:hAnsi="ParryGrotesque-Normal" w:cs="ParryGrotesque-Normal"/>
                                <w:color w:val="000000"/>
                                <w:sz w:val="20"/>
                                <w:szCs w:val="20"/>
                                <w:lang w:val="es-CL"/>
                              </w:rPr>
                              <w:t>ele</w:t>
                            </w:r>
                            <w:r>
                              <w:rPr>
                                <w:rFonts w:ascii="ParryGrotesque-Normal" w:hAnsi="ParryGrotesque-Normal" w:cs="ParryGrotesque-Normal"/>
                                <w:color w:val="000000"/>
                                <w:sz w:val="20"/>
                                <w:szCs w:val="20"/>
                                <w:lang w:val="es-CL"/>
                              </w:rPr>
                              <w:t xml:space="preserve">mento </w:t>
                            </w:r>
                            <w:r w:rsidRPr="00BD6078">
                              <w:rPr>
                                <w:rFonts w:ascii="ParryGrotesque-Normal" w:hAnsi="ParryGrotesque-Normal" w:cs="ParryGrotesque-Normal"/>
                                <w:i/>
                                <w:color w:val="000000"/>
                                <w:sz w:val="20"/>
                                <w:szCs w:val="20"/>
                                <w:lang w:val="es-CL"/>
                              </w:rPr>
                              <w:t>puede ser capaz de reaccionar con un número entero de átomos de hidrógeno o, alternativamente, ser sustituido por un número entero de átomos de hidrógeno,</w:t>
                            </w:r>
                            <w:r w:rsidRPr="00E83119">
                              <w:rPr>
                                <w:rFonts w:ascii="ParryGrotesque-Normal" w:hAnsi="ParryGrotesque-Normal" w:cs="ParryGrotesque-Normal"/>
                                <w:color w:val="000000"/>
                                <w:sz w:val="20"/>
                                <w:szCs w:val="20"/>
                                <w:lang w:val="es-CL"/>
                              </w:rPr>
                              <w:t xml:space="preserve"> que es</w:t>
                            </w:r>
                            <w:r w:rsidR="00BD6078">
                              <w:rPr>
                                <w:rFonts w:ascii="ParryGrotesque-Normal" w:hAnsi="ParryGrotesque-Normal" w:cs="ParryGrotesque-Normal"/>
                                <w:color w:val="000000"/>
                                <w:sz w:val="20"/>
                                <w:szCs w:val="20"/>
                                <w:lang w:val="es-CL"/>
                              </w:rPr>
                              <w:t xml:space="preserve"> </w:t>
                            </w:r>
                            <w:r w:rsidR="00BD6078">
                              <w:rPr>
                                <w:rFonts w:ascii="ParryGrotesque-Normal" w:hAnsi="ParryGrotesque-Normal" w:cs="ParryGrotesque-Normal"/>
                                <w:sz w:val="20"/>
                                <w:szCs w:val="20"/>
                                <w:lang w:val="es-CL"/>
                              </w:rPr>
                              <w:t xml:space="preserve">el elemento que se toma como referencia. </w:t>
                            </w:r>
                            <w:r w:rsidR="00BD6078" w:rsidRPr="00BD6078">
                              <w:rPr>
                                <w:rFonts w:ascii="ParryGrotesque-Normal" w:hAnsi="ParryGrotesque-Normal" w:cs="ParryGrotesque-Normal"/>
                                <w:b/>
                                <w:sz w:val="20"/>
                                <w:szCs w:val="20"/>
                                <w:lang w:val="es-CL"/>
                              </w:rPr>
                              <w:t>Ese número entero</w:t>
                            </w:r>
                            <w:r w:rsidR="00BD6078">
                              <w:rPr>
                                <w:rFonts w:ascii="ParryGrotesque-Normal" w:hAnsi="ParryGrotesque-Normal" w:cs="ParryGrotesque-Normal"/>
                                <w:sz w:val="20"/>
                                <w:szCs w:val="20"/>
                                <w:lang w:val="es-CL"/>
                              </w:rPr>
                              <w:t xml:space="preserve">, </w:t>
                            </w:r>
                            <w:r w:rsidR="00BD6078" w:rsidRPr="00BD6078">
                              <w:rPr>
                                <w:rFonts w:ascii="ParryGrotesque-Normal" w:hAnsi="ParryGrotesque-Normal" w:cs="ParryGrotesque-Normal"/>
                                <w:sz w:val="20"/>
                                <w:szCs w:val="20"/>
                                <w:lang w:val="es-CL"/>
                              </w:rPr>
                              <w:t>que determina su capacidad de</w:t>
                            </w:r>
                            <w:r w:rsidR="00BD6078">
                              <w:rPr>
                                <w:rFonts w:ascii="ParryGrotesque-Normal" w:hAnsi="ParryGrotesque-Normal" w:cs="ParryGrotesque-Normal"/>
                                <w:sz w:val="20"/>
                                <w:szCs w:val="20"/>
                                <w:lang w:val="es-CL"/>
                              </w:rPr>
                              <w:t xml:space="preserve"> </w:t>
                            </w:r>
                            <w:r w:rsidR="00BD6078" w:rsidRPr="00BD6078">
                              <w:rPr>
                                <w:rFonts w:ascii="ParryGrotesque-Normal" w:hAnsi="ParryGrotesque-Normal" w:cs="ParryGrotesque-Normal"/>
                                <w:sz w:val="20"/>
                                <w:szCs w:val="20"/>
                                <w:lang w:val="es-CL"/>
                              </w:rPr>
                              <w:t>c</w:t>
                            </w:r>
                            <w:r w:rsidR="00BD6078">
                              <w:rPr>
                                <w:rFonts w:ascii="ParryGrotesque-Normal" w:hAnsi="ParryGrotesque-Normal" w:cs="ParryGrotesque-Normal"/>
                                <w:sz w:val="20"/>
                                <w:szCs w:val="20"/>
                                <w:lang w:val="es-CL"/>
                              </w:rPr>
                              <w:t xml:space="preserve">ombinación, </w:t>
                            </w:r>
                            <w:r w:rsidR="00BD6078" w:rsidRPr="00BD6078">
                              <w:rPr>
                                <w:rFonts w:ascii="ParryGrotesque-Normal" w:hAnsi="ParryGrotesque-Normal" w:cs="ParryGrotesque-Normal"/>
                                <w:b/>
                                <w:sz w:val="20"/>
                                <w:szCs w:val="20"/>
                                <w:lang w:val="es-CL"/>
                              </w:rPr>
                              <w:t xml:space="preserve">es lo que se conoce como </w:t>
                            </w:r>
                            <w:r w:rsidR="00BD6078" w:rsidRPr="00BD6078">
                              <w:rPr>
                                <w:rFonts w:ascii="ParryGrotesque-Normal" w:hAnsi="ParryGrotesque-Normal" w:cs="ParryGrotesque-Normal"/>
                                <w:i/>
                                <w:color w:val="FF0000"/>
                                <w:sz w:val="20"/>
                                <w:szCs w:val="20"/>
                                <w:lang w:val="es-CL"/>
                              </w:rPr>
                              <w:t>‘‘valencia’’ del elemento</w:t>
                            </w:r>
                            <w:r w:rsidR="00BD6078">
                              <w:rPr>
                                <w:rFonts w:ascii="ParryGrotesque-Normal" w:hAnsi="ParryGrotesque-Normal" w:cs="ParryGrotesque-Normal"/>
                                <w:sz w:val="20"/>
                                <w:szCs w:val="20"/>
                                <w:lang w:val="es-CL"/>
                              </w:rPr>
                              <w:t xml:space="preserve">. Según esto, de la fórmula </w:t>
                            </w:r>
                            <w:r w:rsidR="00BD6078" w:rsidRPr="00BD6078">
                              <w:rPr>
                                <w:rFonts w:ascii="ParryGrotesque-Normal" w:hAnsi="ParryGrotesque-Normal" w:cs="ParryGrotesque-Normal"/>
                                <w:sz w:val="20"/>
                                <w:szCs w:val="20"/>
                                <w:lang w:val="es-CL"/>
                              </w:rPr>
                              <w:t xml:space="preserve">del agua, </w:t>
                            </w:r>
                            <w:r w:rsidR="00BD6078" w:rsidRPr="00BD6078">
                              <w:rPr>
                                <w:rFonts w:ascii="ParryGrotesque-Normal" w:hAnsi="ParryGrotesque-Normal" w:cs="ParryGrotesque-Normal"/>
                                <w:b/>
                                <w:color w:val="31849B" w:themeColor="accent5" w:themeShade="BF"/>
                                <w:sz w:val="20"/>
                                <w:szCs w:val="20"/>
                                <w:lang w:val="es-CL"/>
                              </w:rPr>
                              <w:t>H</w:t>
                            </w:r>
                            <w:r w:rsidR="00BD6078" w:rsidRPr="00BD6078">
                              <w:rPr>
                                <w:rFonts w:ascii="ParryGrotesque-Normal" w:hAnsi="ParryGrotesque-Normal" w:cs="ParryGrotesque-Normal"/>
                                <w:b/>
                                <w:color w:val="31849B" w:themeColor="accent5" w:themeShade="BF"/>
                                <w:sz w:val="11"/>
                                <w:szCs w:val="11"/>
                                <w:lang w:val="es-CL"/>
                              </w:rPr>
                              <w:t>2</w:t>
                            </w:r>
                            <w:r w:rsidR="00BD6078" w:rsidRPr="00BD6078">
                              <w:rPr>
                                <w:rFonts w:ascii="ParryGrotesque-Normal" w:hAnsi="ParryGrotesque-Normal" w:cs="ParryGrotesque-Normal"/>
                                <w:b/>
                                <w:color w:val="31849B" w:themeColor="accent5" w:themeShade="BF"/>
                                <w:sz w:val="20"/>
                                <w:szCs w:val="20"/>
                                <w:lang w:val="es-CL"/>
                              </w:rPr>
                              <w:t>O</w:t>
                            </w:r>
                            <w:r w:rsidR="00BD6078" w:rsidRPr="00BD6078">
                              <w:rPr>
                                <w:rFonts w:ascii="ParryGrotesque-Normal" w:hAnsi="ParryGrotesque-Normal" w:cs="ParryGrotesque-Normal"/>
                                <w:b/>
                                <w:sz w:val="20"/>
                                <w:szCs w:val="20"/>
                                <w:lang w:val="es-CL"/>
                              </w:rPr>
                              <w:t xml:space="preserve">, se deduce que el </w:t>
                            </w:r>
                            <w:r w:rsidR="00BD6078" w:rsidRPr="00F81308">
                              <w:rPr>
                                <w:rFonts w:ascii="ParryGrotesque-Normal" w:hAnsi="ParryGrotesque-Normal" w:cs="ParryGrotesque-Normal"/>
                                <w:b/>
                                <w:color w:val="215868" w:themeColor="accent5" w:themeShade="80"/>
                                <w:sz w:val="20"/>
                                <w:szCs w:val="20"/>
                                <w:lang w:val="es-CL"/>
                              </w:rPr>
                              <w:t>oxígeno</w:t>
                            </w:r>
                            <w:r w:rsidR="00BD6078" w:rsidRPr="00BD6078">
                              <w:rPr>
                                <w:rFonts w:ascii="ParryGrotesque-Normal" w:hAnsi="ParryGrotesque-Normal" w:cs="ParryGrotesque-Normal"/>
                                <w:b/>
                                <w:sz w:val="20"/>
                                <w:szCs w:val="20"/>
                                <w:lang w:val="es-CL"/>
                              </w:rPr>
                              <w:t xml:space="preserve"> actúa con una </w:t>
                            </w:r>
                            <w:r w:rsidR="00BD6078" w:rsidRPr="00BD6078">
                              <w:rPr>
                                <w:rFonts w:ascii="ParryGrotesque-Normal" w:hAnsi="ParryGrotesque-Normal" w:cs="ParryGrotesque-Normal"/>
                                <w:b/>
                                <w:color w:val="31849B" w:themeColor="accent5" w:themeShade="BF"/>
                                <w:sz w:val="20"/>
                                <w:szCs w:val="20"/>
                                <w:lang w:val="es-CL"/>
                              </w:rPr>
                              <w:t>valencia 2</w:t>
                            </w:r>
                            <w:r w:rsidR="00BD6078" w:rsidRPr="00BD6078">
                              <w:rPr>
                                <w:rFonts w:ascii="ParryGrotesque-Normal" w:hAnsi="ParryGrotesque-Normal" w:cs="ParryGrotesque-Normal"/>
                                <w:color w:val="31849B" w:themeColor="accent5" w:themeShade="BF"/>
                                <w:sz w:val="20"/>
                                <w:szCs w:val="20"/>
                                <w:lang w:val="es-CL"/>
                              </w:rPr>
                              <w:t xml:space="preserve"> </w:t>
                            </w:r>
                            <w:r w:rsidR="00BD6078">
                              <w:rPr>
                                <w:rFonts w:ascii="ParryGrotesque-Normal" w:hAnsi="ParryGrotesque-Normal" w:cs="ParryGrotesque-Normal"/>
                                <w:sz w:val="20"/>
                                <w:szCs w:val="20"/>
                                <w:lang w:val="es-CL"/>
                              </w:rPr>
                              <w:t xml:space="preserve">y de la fórmula del </w:t>
                            </w:r>
                            <w:r w:rsidR="00BD6078" w:rsidRPr="00F81308">
                              <w:rPr>
                                <w:rFonts w:ascii="ParryGrotesque-Normal" w:hAnsi="ParryGrotesque-Normal" w:cs="ParryGrotesque-Normal"/>
                                <w:b/>
                                <w:color w:val="215868" w:themeColor="accent5" w:themeShade="80"/>
                                <w:sz w:val="20"/>
                                <w:szCs w:val="20"/>
                                <w:lang w:val="es-CL"/>
                              </w:rPr>
                              <w:t>metano</w:t>
                            </w:r>
                            <w:r w:rsidR="00BD6078" w:rsidRPr="00BD6078">
                              <w:rPr>
                                <w:rFonts w:ascii="ParryGrotesque-Normal" w:hAnsi="ParryGrotesque-Normal" w:cs="ParryGrotesque-Normal"/>
                                <w:b/>
                                <w:sz w:val="20"/>
                                <w:szCs w:val="20"/>
                                <w:lang w:val="es-CL"/>
                              </w:rPr>
                              <w:t xml:space="preserve">, </w:t>
                            </w:r>
                            <w:r w:rsidR="00BD6078" w:rsidRPr="00BD6078">
                              <w:rPr>
                                <w:rFonts w:ascii="ParryGrotesque-Normal" w:hAnsi="ParryGrotesque-Normal" w:cs="ParryGrotesque-Normal"/>
                                <w:b/>
                                <w:color w:val="31849B" w:themeColor="accent5" w:themeShade="BF"/>
                                <w:sz w:val="20"/>
                                <w:szCs w:val="20"/>
                                <w:lang w:val="es-CL"/>
                              </w:rPr>
                              <w:t>CH</w:t>
                            </w:r>
                            <w:r w:rsidR="00BD6078" w:rsidRPr="00BD6078">
                              <w:rPr>
                                <w:rFonts w:ascii="ParryGrotesque-Normal" w:hAnsi="ParryGrotesque-Normal" w:cs="ParryGrotesque-Normal"/>
                                <w:b/>
                                <w:color w:val="31849B" w:themeColor="accent5" w:themeShade="BF"/>
                                <w:sz w:val="11"/>
                                <w:szCs w:val="11"/>
                                <w:lang w:val="es-CL"/>
                              </w:rPr>
                              <w:t>4</w:t>
                            </w:r>
                            <w:r w:rsidR="00BD6078" w:rsidRPr="00BD6078">
                              <w:rPr>
                                <w:rFonts w:ascii="ParryGrotesque-Normal" w:hAnsi="ParryGrotesque-Normal" w:cs="ParryGrotesque-Normal"/>
                                <w:b/>
                                <w:sz w:val="20"/>
                                <w:szCs w:val="20"/>
                                <w:lang w:val="es-CL"/>
                              </w:rPr>
                              <w:t xml:space="preserve">, se deduce que el carbono interviene con </w:t>
                            </w:r>
                            <w:r w:rsidR="00BD6078" w:rsidRPr="00BD6078">
                              <w:rPr>
                                <w:rFonts w:ascii="ParryGrotesque-Normal" w:hAnsi="ParryGrotesque-Normal" w:cs="ParryGrotesque-Normal"/>
                                <w:b/>
                                <w:color w:val="31849B" w:themeColor="accent5" w:themeShade="BF"/>
                                <w:sz w:val="20"/>
                                <w:szCs w:val="20"/>
                                <w:lang w:val="es-CL"/>
                              </w:rPr>
                              <w:t>valencia 4</w:t>
                            </w:r>
                            <w:r w:rsidR="00BD6078">
                              <w:rPr>
                                <w:rFonts w:ascii="ParryGrotesque-Normal" w:hAnsi="ParryGrotesque-Normal" w:cs="ParryGrotesque-Normal"/>
                                <w:sz w:val="20"/>
                                <w:szCs w:val="20"/>
                                <w:lang w:val="es-CL"/>
                              </w:rPr>
                              <w:t xml:space="preserve">. Hay elementos que presentan una sola valencia, mientras que otros tienen la posibilidad de emplear varias. </w:t>
                            </w:r>
                            <w:r w:rsidR="00BD6078" w:rsidRPr="00BD6078">
                              <w:rPr>
                                <w:rFonts w:ascii="ParryGrotesque-Normal" w:hAnsi="ParryGrotesque-Normal" w:cs="ParryGrotesque-Normal"/>
                                <w:b/>
                                <w:sz w:val="20"/>
                                <w:szCs w:val="20"/>
                                <w:lang w:val="es-CL"/>
                              </w:rPr>
                              <w:t>El concepto de valencia está relacionado con su configuración electrónica externa (‘electrones de valencia’</w:t>
                            </w:r>
                            <w:r w:rsidR="00BD6078">
                              <w:rPr>
                                <w:rFonts w:ascii="ParryGrotesque-Normal" w:hAnsi="ParryGrotesque-Normal" w:cs="ParryGrotesque-Normal"/>
                                <w:sz w:val="20"/>
                                <w:szCs w:val="20"/>
                                <w:lang w:val="es-CL"/>
                              </w:rPr>
                              <w:t xml:space="preserve">) y </w:t>
                            </w:r>
                            <w:r w:rsidR="00BD6078" w:rsidRPr="00BD6078">
                              <w:rPr>
                                <w:rFonts w:ascii="ParryGrotesque-Normal" w:hAnsi="ParryGrotesque-Normal" w:cs="ParryGrotesque-Normal"/>
                                <w:b/>
                                <w:sz w:val="20"/>
                                <w:szCs w:val="20"/>
                                <w:lang w:val="es-CL"/>
                              </w:rPr>
                              <w:t>con la posición que ocupan en la Tabla Periódica</w:t>
                            </w:r>
                            <w:r w:rsidR="00BD6078">
                              <w:rPr>
                                <w:rFonts w:ascii="ParryGrotesque-Normal" w:hAnsi="ParryGrotesque-Normal" w:cs="ParryGrotesque-Normal"/>
                                <w:sz w:val="20"/>
                                <w:szCs w:val="20"/>
                                <w:lang w:val="es-CL"/>
                              </w:rPr>
                              <w:t xml:space="preserve">. Así, </w:t>
                            </w:r>
                            <w:r w:rsidR="00BD6078" w:rsidRPr="00BD6078">
                              <w:rPr>
                                <w:rFonts w:ascii="ParryGrotesque-Normal" w:hAnsi="ParryGrotesque-Normal" w:cs="ParryGrotesque-Normal"/>
                                <w:sz w:val="20"/>
                                <w:szCs w:val="20"/>
                                <w:lang w:val="es-CL"/>
                              </w:rPr>
                              <w:t>los</w:t>
                            </w:r>
                            <w:r w:rsidR="00BD6078">
                              <w:rPr>
                                <w:rFonts w:ascii="ParryGrotesque-Normal" w:hAnsi="ParryGrotesque-Normal" w:cs="ParryGrotesque-Normal"/>
                                <w:sz w:val="20"/>
                                <w:szCs w:val="20"/>
                                <w:lang w:val="es-CL"/>
                              </w:rPr>
                              <w:t xml:space="preserve"> </w:t>
                            </w:r>
                            <w:r w:rsidR="00BD6078" w:rsidRPr="00F81308">
                              <w:rPr>
                                <w:rFonts w:ascii="ParryGrotesque-Normal" w:hAnsi="ParryGrotesque-Normal" w:cs="ParryGrotesque-Normal"/>
                                <w:b/>
                                <w:color w:val="215868" w:themeColor="accent5" w:themeShade="80"/>
                                <w:sz w:val="20"/>
                                <w:szCs w:val="20"/>
                                <w:lang w:val="es-CL"/>
                              </w:rPr>
                              <w:t>elementos del grupo I</w:t>
                            </w:r>
                            <w:r w:rsidR="00BD6078" w:rsidRPr="00F81308">
                              <w:rPr>
                                <w:rFonts w:ascii="ParryGrotesque-Normal" w:hAnsi="ParryGrotesque-Normal" w:cs="ParryGrotesque-Normal"/>
                                <w:color w:val="215868" w:themeColor="accent5" w:themeShade="80"/>
                                <w:sz w:val="20"/>
                                <w:szCs w:val="20"/>
                                <w:lang w:val="es-CL"/>
                              </w:rPr>
                              <w:t xml:space="preserve"> </w:t>
                            </w:r>
                            <w:r w:rsidR="00BD6078">
                              <w:rPr>
                                <w:rFonts w:ascii="ParryGrotesque-Normal" w:hAnsi="ParryGrotesque-Normal" w:cs="ParryGrotesque-Normal"/>
                                <w:sz w:val="20"/>
                                <w:szCs w:val="20"/>
                                <w:lang w:val="es-CL"/>
                              </w:rPr>
                              <w:t xml:space="preserve">(metales alcalinos) tienen </w:t>
                            </w:r>
                            <w:r w:rsidR="00BD6078" w:rsidRPr="00F81308">
                              <w:rPr>
                                <w:rFonts w:ascii="ParryGrotesque-Normal" w:hAnsi="ParryGrotesque-Normal" w:cs="ParryGrotesque-Normal"/>
                                <w:b/>
                                <w:color w:val="215868" w:themeColor="accent5" w:themeShade="80"/>
                                <w:sz w:val="20"/>
                                <w:szCs w:val="20"/>
                                <w:lang w:val="es-CL"/>
                              </w:rPr>
                              <w:t>valencia 1</w:t>
                            </w:r>
                            <w:r w:rsidR="00BD6078">
                              <w:rPr>
                                <w:rFonts w:ascii="ParryGrotesque-Normal" w:hAnsi="ParryGrotesque-Normal" w:cs="ParryGrotesque-Normal"/>
                                <w:sz w:val="20"/>
                                <w:szCs w:val="20"/>
                                <w:lang w:val="es-CL"/>
                              </w:rPr>
                              <w:t xml:space="preserve"> y </w:t>
                            </w:r>
                            <w:r w:rsidR="00BD6078" w:rsidRPr="00BD6078">
                              <w:rPr>
                                <w:rFonts w:ascii="ParryGrotesque-Normal" w:hAnsi="ParryGrotesque-Normal" w:cs="ParryGrotesque-Normal"/>
                                <w:b/>
                                <w:sz w:val="20"/>
                                <w:szCs w:val="20"/>
                                <w:lang w:val="es-CL"/>
                              </w:rPr>
                              <w:t xml:space="preserve">los </w:t>
                            </w:r>
                            <w:r w:rsidR="00BD6078" w:rsidRPr="00F81308">
                              <w:rPr>
                                <w:rFonts w:ascii="ParryGrotesque-Normal" w:hAnsi="ParryGrotesque-Normal" w:cs="ParryGrotesque-Normal"/>
                                <w:b/>
                                <w:color w:val="215868" w:themeColor="accent5" w:themeShade="80"/>
                                <w:sz w:val="20"/>
                                <w:szCs w:val="20"/>
                                <w:lang w:val="es-CL"/>
                              </w:rPr>
                              <w:t xml:space="preserve">elementos del grupo II </w:t>
                            </w:r>
                            <w:r w:rsidR="00BD6078" w:rsidRPr="00BD6078">
                              <w:rPr>
                                <w:rFonts w:ascii="ParryGrotesque-Normal" w:hAnsi="ParryGrotesque-Normal" w:cs="ParryGrotesque-Normal"/>
                                <w:sz w:val="20"/>
                                <w:szCs w:val="20"/>
                                <w:lang w:val="es-CL"/>
                              </w:rPr>
                              <w:t>(metales alcalinotérreos)</w:t>
                            </w:r>
                            <w:r w:rsidR="00BD6078" w:rsidRPr="00BD6078">
                              <w:rPr>
                                <w:rFonts w:ascii="ParryGrotesque-Normal" w:hAnsi="ParryGrotesque-Normal" w:cs="ParryGrotesque-Normal"/>
                                <w:b/>
                                <w:sz w:val="20"/>
                                <w:szCs w:val="20"/>
                                <w:lang w:val="es-CL"/>
                              </w:rPr>
                              <w:t xml:space="preserve"> tienen </w:t>
                            </w:r>
                            <w:r w:rsidR="00BD6078" w:rsidRPr="00F81308">
                              <w:rPr>
                                <w:rFonts w:ascii="ParryGrotesque-Normal" w:hAnsi="ParryGrotesque-Normal" w:cs="ParryGrotesque-Normal"/>
                                <w:b/>
                                <w:color w:val="215868" w:themeColor="accent5" w:themeShade="80"/>
                                <w:sz w:val="20"/>
                                <w:szCs w:val="20"/>
                                <w:lang w:val="es-CL"/>
                              </w:rPr>
                              <w:t>valencia 2</w:t>
                            </w:r>
                            <w:r w:rsidR="00BD6078" w:rsidRPr="00BD6078">
                              <w:rPr>
                                <w:rFonts w:ascii="ParryGrotesque-Normal" w:hAnsi="ParryGrotesque-Normal" w:cs="ParryGrotesque-Normal"/>
                                <w:sz w:val="20"/>
                                <w:szCs w:val="20"/>
                                <w:lang w:val="es-CL"/>
                              </w:rPr>
                              <w:t>.</w:t>
                            </w:r>
                          </w:p>
                        </w:txbxContent>
                      </v:textbox>
                    </v:shape>
                  </w:pict>
                </mc:Fallback>
              </mc:AlternateContent>
            </w:r>
            <w:r w:rsidRPr="00E83119">
              <w:rPr>
                <w:noProof/>
                <w:lang w:val="es-CL" w:eastAsia="es-CL"/>
              </w:rPr>
              <mc:AlternateContent>
                <mc:Choice Requires="wps">
                  <w:drawing>
                    <wp:anchor distT="45720" distB="45720" distL="114300" distR="114300" simplePos="0" relativeHeight="251665408" behindDoc="0" locked="0" layoutInCell="1" allowOverlap="1" wp14:anchorId="0CAB1270" wp14:editId="19EF087D">
                      <wp:simplePos x="0" y="0"/>
                      <wp:positionH relativeFrom="column">
                        <wp:posOffset>2376170</wp:posOffset>
                      </wp:positionH>
                      <wp:positionV relativeFrom="paragraph">
                        <wp:posOffset>-200660</wp:posOffset>
                      </wp:positionV>
                      <wp:extent cx="2038350" cy="314325"/>
                      <wp:effectExtent l="0" t="0" r="0" b="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314325"/>
                              </a:xfrm>
                              <a:prstGeom prst="rect">
                                <a:avLst/>
                              </a:prstGeom>
                              <a:noFill/>
                              <a:ln w="9525">
                                <a:noFill/>
                                <a:miter lim="800000"/>
                                <a:headEnd/>
                                <a:tailEnd/>
                              </a:ln>
                            </wps:spPr>
                            <wps:txbx>
                              <w:txbxContent>
                                <w:p w:rsidR="00E83119" w:rsidRDefault="00E83119" w:rsidP="00E83119">
                                  <w:pPr>
                                    <w:autoSpaceDE w:val="0"/>
                                    <w:autoSpaceDN w:val="0"/>
                                    <w:adjustRightInd w:val="0"/>
                                    <w:spacing w:before="0"/>
                                    <w:jc w:val="both"/>
                                    <w:rPr>
                                      <w:rFonts w:ascii="Parry-Bold" w:hAnsi="Parry-Bold" w:cs="Parry-Bold"/>
                                      <w:b/>
                                      <w:bCs/>
                                      <w:color w:val="E3003B"/>
                                      <w:lang w:val="es-CL"/>
                                    </w:rPr>
                                  </w:pPr>
                                  <w:r w:rsidRPr="00E83119">
                                    <w:rPr>
                                      <w:rFonts w:ascii="Parry-Bold" w:hAnsi="Parry-Bold" w:cs="Parry-Bold"/>
                                      <w:b/>
                                      <w:bCs/>
                                      <w:color w:val="E3003B"/>
                                      <w:lang w:val="es-CL"/>
                                    </w:rPr>
                                    <w:t>¿Qué es un elemento químico?</w:t>
                                  </w:r>
                                </w:p>
                                <w:p w:rsidR="00E83119" w:rsidRPr="00E83119" w:rsidRDefault="00E83119">
                                  <w:pPr>
                                    <w:rPr>
                                      <w:lang w:val="es-C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CAB1270" id="_x0000_s1044" type="#_x0000_t202" style="position:absolute;margin-left:187.1pt;margin-top:-15.8pt;width:160.5pt;height:24.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" filled="f" stroked="f">
                      <v:textbox>
                        <w:txbxContent>
                          <w:p w:rsidR="00E83119" w:rsidRDefault="00E83119" w:rsidP="00E83119">
                            <w:pPr>
                              <w:autoSpaceDE w:val="0"/>
                              <w:autoSpaceDN w:val="0"/>
                              <w:adjustRightInd w:val="0"/>
                              <w:spacing w:before="0"/>
                              <w:jc w:val="both"/>
                              <w:rPr>
                                <w:rFonts w:ascii="Parry-Bold" w:hAnsi="Parry-Bold" w:cs="Parry-Bold"/>
                                <w:b/>
                                <w:bCs/>
                                <w:color w:val="E3003B"/>
                                <w:lang w:val="es-CL"/>
                              </w:rPr>
                            </w:pPr>
                            <w:r w:rsidRPr="00E83119">
                              <w:rPr>
                                <w:rFonts w:ascii="Parry-Bold" w:hAnsi="Parry-Bold" w:cs="Parry-Bold"/>
                                <w:b/>
                                <w:bCs/>
                                <w:color w:val="E3003B"/>
                                <w:lang w:val="es-CL"/>
                              </w:rPr>
                              <w:t>¿Qué es un elemento químico?</w:t>
                            </w:r>
                          </w:p>
                          <w:p w:rsidR="00E83119" w:rsidRPr="00E83119" w:rsidRDefault="00E83119">
                            <w:pPr>
                              <w:rPr>
                                <w:lang w:val="es-CL"/>
                              </w:rPr>
                            </w:pPr>
                          </w:p>
                        </w:txbxContent>
                      </v:textbox>
                    </v:shape>
                  </w:pict>
                </mc:Fallback>
              </mc:AlternateContent>
            </w:r>
          </w:p>
        </w:tc>
      </w:tr>
      <w:tr w:rsidR="000D77AB" w:rsidRPr="000D77AB" w:rsidTr="00BA3CF2">
        <w:tblPrEx>
          <w:jc w:val="left"/>
        </w:tblPrEx>
        <w:trPr>
          <w:trHeight w:val="382"/>
        </w:trPr>
        <w:tc>
          <w:tcPr>
            <w:tcW w:w="10631" w:type="dxa"/>
            <w:gridSpan w:val="6"/>
          </w:tcPr>
          <w:p w:rsidR="00E303D0" w:rsidRPr="00E83119" w:rsidRDefault="00052077" w:rsidP="000D77AB">
            <w:pPr>
              <w:rPr>
                <w:lang w:val="es-CL"/>
              </w:rPr>
            </w:pPr>
            <w:r w:rsidRPr="00F81308">
              <w:rPr>
                <w:rFonts w:ascii="Parry-Bold" w:hAnsi="Parry-Bold" w:cs="Parry-Bold"/>
                <w:b/>
                <w:bCs/>
                <w:noProof/>
                <w:color w:val="E3003B"/>
                <w:lang w:val="es-CL" w:eastAsia="es-CL"/>
              </w:rPr>
              <w:drawing>
                <wp:anchor distT="0" distB="0" distL="114300" distR="114300" simplePos="0" relativeHeight="251670528" behindDoc="0" locked="0" layoutInCell="1" allowOverlap="1" wp14:anchorId="3B19360C" wp14:editId="513B3D28">
                  <wp:simplePos x="0" y="0"/>
                  <wp:positionH relativeFrom="margin">
                    <wp:posOffset>118745</wp:posOffset>
                  </wp:positionH>
                  <wp:positionV relativeFrom="paragraph">
                    <wp:posOffset>-248285</wp:posOffset>
                  </wp:positionV>
                  <wp:extent cx="1985450" cy="2447925"/>
                  <wp:effectExtent l="0" t="0" r="0"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3378" t="5075" r="3344" b="3284"/>
                          <a:stretch/>
                        </pic:blipFill>
                        <pic:spPr bwMode="auto">
                          <a:xfrm>
                            <a:off x="0" y="0"/>
                            <a:ext cx="1985450" cy="244792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D77AB" w:rsidRPr="000D77AB" w:rsidTr="00BA3CF2">
        <w:tblPrEx>
          <w:jc w:val="left"/>
        </w:tblPrEx>
        <w:trPr>
          <w:trHeight w:val="53"/>
        </w:trPr>
        <w:tc>
          <w:tcPr>
            <w:tcW w:w="10631" w:type="dxa"/>
            <w:gridSpan w:val="6"/>
          </w:tcPr>
          <w:p w:rsidR="00E303D0" w:rsidRPr="000D77AB" w:rsidRDefault="00E303D0" w:rsidP="000D77AB"/>
        </w:tc>
      </w:tr>
    </w:tbl>
    <w:p w:rsidR="00BA3CF2" w:rsidRDefault="00BA3CF2"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052077" w:rsidP="00BA3CF2">
      <w:pPr>
        <w:autoSpaceDE w:val="0"/>
        <w:autoSpaceDN w:val="0"/>
        <w:adjustRightInd w:val="0"/>
        <w:spacing w:before="0"/>
        <w:rPr>
          <w:rFonts w:ascii="Parry-Bold" w:hAnsi="Parry-Bold" w:cs="Parry-Bold"/>
          <w:b/>
          <w:bCs/>
          <w:color w:val="E3003B"/>
          <w:lang w:val="es-CL"/>
        </w:rPr>
      </w:pPr>
      <w:r w:rsidRPr="00BA3CF2">
        <w:rPr>
          <w:rFonts w:ascii="Parry-Bold" w:hAnsi="Parry-Bold" w:cs="Parry-Bold"/>
          <w:b/>
          <w:bCs/>
          <w:noProof/>
          <w:color w:val="E3003B"/>
          <w:lang w:val="es-CL" w:eastAsia="es-CL"/>
        </w:rPr>
        <mc:AlternateContent>
          <mc:Choice Requires="wps">
            <w:drawing>
              <wp:anchor distT="45720" distB="45720" distL="114300" distR="114300" simplePos="0" relativeHeight="251662336" behindDoc="0" locked="0" layoutInCell="1" allowOverlap="1" wp14:anchorId="68A5F65B" wp14:editId="41E8DE32">
                <wp:simplePos x="0" y="0"/>
                <wp:positionH relativeFrom="margin">
                  <wp:align>left</wp:align>
                </wp:positionH>
                <wp:positionV relativeFrom="paragraph">
                  <wp:posOffset>5715</wp:posOffset>
                </wp:positionV>
                <wp:extent cx="2114550" cy="1404620"/>
                <wp:effectExtent l="0" t="0" r="0" b="0"/>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404620"/>
                        </a:xfrm>
                        <a:prstGeom prst="rect">
                          <a:avLst/>
                        </a:prstGeom>
                        <a:noFill/>
                        <a:ln w="9525">
                          <a:noFill/>
                          <a:miter lim="800000"/>
                          <a:headEnd/>
                          <a:tailEnd/>
                        </a:ln>
                      </wps:spPr>
                      <wps:txbx>
                        <w:txbxContent>
                          <w:p w:rsidR="00E83119" w:rsidRPr="00E83119" w:rsidRDefault="00E83119" w:rsidP="00E83119">
                            <w:pPr>
                              <w:autoSpaceDE w:val="0"/>
                              <w:autoSpaceDN w:val="0"/>
                              <w:adjustRightInd w:val="0"/>
                              <w:spacing w:before="0"/>
                              <w:jc w:val="both"/>
                              <w:rPr>
                                <w:rFonts w:ascii="ParryGrotesque-Normal" w:hAnsi="ParryGrotesque-Normal" w:cs="ParryGrotesque-Normal"/>
                                <w:b/>
                                <w:color w:val="000000"/>
                                <w:sz w:val="20"/>
                                <w:szCs w:val="20"/>
                                <w:lang w:val="es-CL"/>
                              </w:rPr>
                            </w:pPr>
                            <w:r w:rsidRPr="00BA3CF2">
                              <w:rPr>
                                <w:rFonts w:ascii="ParryGrotesque-Normal" w:hAnsi="ParryGrotesque-Normal" w:cs="ParryGrotesque-Normal"/>
                                <w:color w:val="000000"/>
                                <w:sz w:val="20"/>
                                <w:szCs w:val="20"/>
                                <w:lang w:val="es-CL"/>
                              </w:rPr>
                              <w:t xml:space="preserve">La </w:t>
                            </w:r>
                            <w:r w:rsidRPr="00E83119">
                              <w:rPr>
                                <w:rFonts w:ascii="ParryGrotesque-Normal" w:hAnsi="ParryGrotesque-Normal" w:cs="ParryGrotesque-Normal"/>
                                <w:b/>
                                <w:color w:val="000000"/>
                                <w:sz w:val="20"/>
                                <w:szCs w:val="20"/>
                                <w:lang w:val="es-CL"/>
                              </w:rPr>
                              <w:t>Química</w:t>
                            </w:r>
                            <w:r w:rsidRPr="00BA3CF2">
                              <w:rPr>
                                <w:rFonts w:ascii="ParryGrotesque-Normal" w:hAnsi="ParryGrotesque-Normal" w:cs="ParryGrotesque-Normal"/>
                                <w:color w:val="000000"/>
                                <w:sz w:val="20"/>
                                <w:szCs w:val="20"/>
                                <w:lang w:val="es-CL"/>
                              </w:rPr>
                              <w:t xml:space="preserve"> es la </w:t>
                            </w:r>
                            <w:r w:rsidRPr="00E83119">
                              <w:rPr>
                                <w:rFonts w:ascii="ParryGrotesque-Normal" w:hAnsi="ParryGrotesque-Normal" w:cs="ParryGrotesque-Normal"/>
                                <w:i/>
                                <w:color w:val="000000" w:themeColor="text1"/>
                                <w:sz w:val="20"/>
                                <w:szCs w:val="20"/>
                                <w:lang w:val="es-CL"/>
                              </w:rPr>
                              <w:t>Ciencia experimental que tiene por objeto el estudio de la materia, de sus propiedades y de sus cambios de naturaleza</w:t>
                            </w:r>
                            <w:r>
                              <w:rPr>
                                <w:rFonts w:ascii="ParryGrotesque-Normal" w:hAnsi="ParryGrotesque-Normal" w:cs="ParryGrotesque-Normal"/>
                                <w:color w:val="000000"/>
                                <w:sz w:val="20"/>
                                <w:szCs w:val="20"/>
                                <w:lang w:val="es-CL"/>
                              </w:rPr>
                              <w:t xml:space="preserve">. </w:t>
                            </w:r>
                            <w:r w:rsidRPr="00E83119">
                              <w:rPr>
                                <w:rFonts w:ascii="ParryGrotesque-Normal" w:hAnsi="ParryGrotesque-Normal" w:cs="ParryGrotesque-Normal"/>
                                <w:b/>
                                <w:color w:val="000000"/>
                                <w:sz w:val="20"/>
                                <w:szCs w:val="20"/>
                                <w:lang w:val="es-CL"/>
                              </w:rPr>
                              <w:t>Toda la materia</w:t>
                            </w:r>
                            <w:r>
                              <w:rPr>
                                <w:rFonts w:ascii="ParryGrotesque-Normal" w:hAnsi="ParryGrotesque-Normal" w:cs="ParryGrotesque-Normal"/>
                                <w:color w:val="000000"/>
                                <w:sz w:val="20"/>
                                <w:szCs w:val="20"/>
                                <w:lang w:val="es-CL"/>
                              </w:rPr>
                              <w:t xml:space="preserve"> está formada por </w:t>
                            </w:r>
                            <w:r w:rsidRPr="00E83119">
                              <w:rPr>
                                <w:rFonts w:ascii="ParryGrotesque-Normal" w:hAnsi="ParryGrotesque-Normal" w:cs="ParryGrotesque-Normal"/>
                                <w:b/>
                                <w:color w:val="000000"/>
                                <w:sz w:val="20"/>
                                <w:szCs w:val="20"/>
                                <w:lang w:val="es-CL"/>
                              </w:rPr>
                              <w:t>elementos químicos</w:t>
                            </w:r>
                            <w:r>
                              <w:rPr>
                                <w:rFonts w:ascii="ParryGrotesque-Normal" w:hAnsi="ParryGrotesque-Normal" w:cs="ParryGrotesque-Normal"/>
                                <w:color w:val="000000"/>
                                <w:sz w:val="20"/>
                                <w:szCs w:val="20"/>
                                <w:lang w:val="es-CL"/>
                              </w:rPr>
                              <w:t xml:space="preserve"> simples o por sus compuestos, cada cual con </w:t>
                            </w:r>
                            <w:r w:rsidRPr="00BA3CF2">
                              <w:rPr>
                                <w:rFonts w:ascii="ParryGrotesque-Normal" w:hAnsi="ParryGrotesque-Normal" w:cs="ParryGrotesque-Normal"/>
                                <w:color w:val="000000"/>
                                <w:sz w:val="20"/>
                                <w:szCs w:val="20"/>
                                <w:lang w:val="es-CL"/>
                              </w:rPr>
                              <w:t>unas</w:t>
                            </w:r>
                            <w:r>
                              <w:rPr>
                                <w:rFonts w:ascii="ParryGrotesque-Normal" w:hAnsi="ParryGrotesque-Normal" w:cs="ParryGrotesque-Normal"/>
                                <w:color w:val="000000"/>
                                <w:sz w:val="20"/>
                                <w:szCs w:val="20"/>
                                <w:lang w:val="es-CL"/>
                              </w:rPr>
                              <w:t xml:space="preserve"> características diferenciales. En los </w:t>
                            </w:r>
                            <w:r w:rsidRPr="00E83119">
                              <w:rPr>
                                <w:rFonts w:ascii="ParryGrotesque-Normal" w:hAnsi="ParryGrotesque-Normal" w:cs="ParryGrotesque-Normal"/>
                                <w:b/>
                                <w:color w:val="000000"/>
                                <w:sz w:val="20"/>
                                <w:szCs w:val="20"/>
                                <w:lang w:val="es-CL"/>
                              </w:rPr>
                              <w:t>procesos vitales está presente la Química</w:t>
                            </w:r>
                            <w:r>
                              <w:rPr>
                                <w:rFonts w:ascii="ParryGrotesque-Normal" w:hAnsi="ParryGrotesque-Normal" w:cs="ParryGrotesque-Normal"/>
                                <w:color w:val="000000"/>
                                <w:sz w:val="20"/>
                                <w:szCs w:val="20"/>
                                <w:lang w:val="es-CL"/>
                              </w:rPr>
                              <w:t xml:space="preserve">: desde la célula hasta los organismos </w:t>
                            </w:r>
                            <w:r w:rsidRPr="00BA3CF2">
                              <w:rPr>
                                <w:rFonts w:ascii="ParryGrotesque-Normal" w:hAnsi="ParryGrotesque-Normal" w:cs="ParryGrotesque-Normal"/>
                                <w:color w:val="000000"/>
                                <w:sz w:val="20"/>
                                <w:szCs w:val="20"/>
                                <w:lang w:val="es-CL"/>
                              </w:rPr>
                              <w:t>s</w:t>
                            </w:r>
                            <w:r>
                              <w:rPr>
                                <w:rFonts w:ascii="ParryGrotesque-Normal" w:hAnsi="ParryGrotesque-Normal" w:cs="ParryGrotesque-Normal"/>
                                <w:color w:val="000000"/>
                                <w:sz w:val="20"/>
                                <w:szCs w:val="20"/>
                                <w:lang w:val="es-CL"/>
                              </w:rPr>
                              <w:t xml:space="preserve">uperiores la actividad vital se basa en reacciones químicas en </w:t>
                            </w:r>
                            <w:r w:rsidRPr="00BA3CF2">
                              <w:rPr>
                                <w:rFonts w:ascii="ParryGrotesque-Normal" w:hAnsi="ParryGrotesque-Normal" w:cs="ParryGrotesque-Normal"/>
                                <w:color w:val="000000"/>
                                <w:sz w:val="20"/>
                                <w:szCs w:val="20"/>
                                <w:lang w:val="es-CL"/>
                              </w:rPr>
                              <w:t>l</w:t>
                            </w:r>
                            <w:r>
                              <w:rPr>
                                <w:rFonts w:ascii="ParryGrotesque-Normal" w:hAnsi="ParryGrotesque-Normal" w:cs="ParryGrotesque-Normal"/>
                                <w:color w:val="000000"/>
                                <w:sz w:val="20"/>
                                <w:szCs w:val="20"/>
                                <w:lang w:val="es-CL"/>
                              </w:rPr>
                              <w:t xml:space="preserve">as que se transforma la materia y se intercambia energía. Y en nuestra actividad cotidiana </w:t>
                            </w:r>
                            <w:r w:rsidRPr="00BA3CF2">
                              <w:rPr>
                                <w:rFonts w:ascii="ParryGrotesque-Normal" w:hAnsi="ParryGrotesque-Normal" w:cs="ParryGrotesque-Normal"/>
                                <w:color w:val="000000"/>
                                <w:sz w:val="20"/>
                                <w:szCs w:val="20"/>
                                <w:lang w:val="es-CL"/>
                              </w:rPr>
                              <w:t>h</w:t>
                            </w:r>
                            <w:r>
                              <w:rPr>
                                <w:rFonts w:ascii="ParryGrotesque-Normal" w:hAnsi="ParryGrotesque-Normal" w:cs="ParryGrotesque-Normal"/>
                                <w:color w:val="000000"/>
                                <w:sz w:val="20"/>
                                <w:szCs w:val="20"/>
                                <w:lang w:val="es-CL"/>
                              </w:rPr>
                              <w:t xml:space="preserve">acemos uso de lo que la Química </w:t>
                            </w:r>
                            <w:r w:rsidRPr="00BA3CF2">
                              <w:rPr>
                                <w:rFonts w:ascii="ParryGrotesque-Normal" w:hAnsi="ParryGrotesque-Normal" w:cs="ParryGrotesque-Normal"/>
                                <w:color w:val="000000"/>
                                <w:sz w:val="20"/>
                                <w:szCs w:val="20"/>
                                <w:lang w:val="es-CL"/>
                              </w:rPr>
                              <w:t xml:space="preserve">aplicada nos ofrece: </w:t>
                            </w:r>
                            <w:r w:rsidRPr="00E83119">
                              <w:rPr>
                                <w:rFonts w:ascii="ParryGrotesque-Normal" w:hAnsi="ParryGrotesque-Normal" w:cs="ParryGrotesque-Normal"/>
                                <w:b/>
                                <w:color w:val="000000"/>
                                <w:sz w:val="20"/>
                                <w:szCs w:val="20"/>
                                <w:lang w:val="es-CL"/>
                              </w:rPr>
                              <w:t>plásticos, ordenadores, baterías, l</w:t>
                            </w:r>
                            <w:r>
                              <w:rPr>
                                <w:rFonts w:ascii="ParryGrotesque-Normal" w:hAnsi="ParryGrotesque-Normal" w:cs="ParryGrotesque-Normal"/>
                                <w:b/>
                                <w:color w:val="000000"/>
                                <w:sz w:val="20"/>
                                <w:szCs w:val="20"/>
                                <w:lang w:val="es-CL"/>
                              </w:rPr>
                              <w:t xml:space="preserve">ámparas, agua potable, jabones, </w:t>
                            </w:r>
                            <w:r w:rsidRPr="00E83119">
                              <w:rPr>
                                <w:rFonts w:ascii="ParryGrotesque-Normal" w:hAnsi="ParryGrotesque-Normal" w:cs="ParryGrotesque-Normal"/>
                                <w:b/>
                                <w:color w:val="000000"/>
                                <w:sz w:val="20"/>
                                <w:szCs w:val="20"/>
                                <w:lang w:val="es-CL"/>
                              </w:rPr>
                              <w:t>detergentes, cosméticos, perfumes, textiles, pinturas, combustibles, fertilizantes,</w:t>
                            </w:r>
                            <w:r>
                              <w:rPr>
                                <w:rFonts w:ascii="ParryGrotesque-Normal" w:hAnsi="ParryGrotesque-Normal" w:cs="ParryGrotesque-Normal"/>
                                <w:b/>
                                <w:color w:val="000000"/>
                                <w:sz w:val="20"/>
                                <w:szCs w:val="20"/>
                                <w:lang w:val="es-CL"/>
                              </w:rPr>
                              <w:t xml:space="preserve"> </w:t>
                            </w:r>
                            <w:r w:rsidRPr="00E83119">
                              <w:rPr>
                                <w:rFonts w:ascii="ParryGrotesque-Normal" w:hAnsi="ParryGrotesque-Normal" w:cs="ParryGrotesque-Normal"/>
                                <w:color w:val="000000"/>
                                <w:sz w:val="20"/>
                                <w:szCs w:val="20"/>
                                <w:lang w:val="es-CL"/>
                              </w:rPr>
                              <w:t>etc</w:t>
                            </w:r>
                            <w:r>
                              <w:rPr>
                                <w:rFonts w:ascii="ParryGrotesque-Normal" w:hAnsi="ParryGrotesque-Normal" w:cs="ParryGrotesque-Normal"/>
                                <w:b/>
                                <w:color w:val="000000"/>
                                <w:sz w:val="20"/>
                                <w:szCs w:val="20"/>
                                <w:lang w:val="es-CL"/>
                              </w:rPr>
                              <w:t>.</w:t>
                            </w:r>
                          </w:p>
                          <w:p w:rsidR="00E83119" w:rsidRDefault="00E83119" w:rsidP="00E8311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http://schemas.microsoft.com/office/drawing/2014/chartex">
            <w:pict>
              <v:shape w14:anchorId="68A5F65B" id="_x0000_s1045" type="#_x0000_t202" style="position:absolute;margin-left:0;margin-top:.45pt;width:166.5pt;height:110.6pt;z-index:25166233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" filled="f" stroked="f">
                <v:textbox style="mso-fit-shape-to-text:t">
                  <w:txbxContent>
                    <w:p w:rsidR="00E83119" w:rsidRPr="00E83119" w:rsidRDefault="00E83119" w:rsidP="00E83119">
                      <w:pPr>
                        <w:autoSpaceDE w:val="0"/>
                        <w:autoSpaceDN w:val="0"/>
                        <w:adjustRightInd w:val="0"/>
                        <w:spacing w:before="0"/>
                        <w:jc w:val="both"/>
                        <w:rPr>
                          <w:rFonts w:ascii="ParryGrotesque-Normal" w:hAnsi="ParryGrotesque-Normal" w:cs="ParryGrotesque-Normal"/>
                          <w:b/>
                          <w:color w:val="000000"/>
                          <w:sz w:val="20"/>
                          <w:szCs w:val="20"/>
                          <w:lang w:val="es-CL"/>
                        </w:rPr>
                      </w:pPr>
                      <w:r w:rsidRPr="00BA3CF2">
                        <w:rPr>
                          <w:rFonts w:ascii="ParryGrotesque-Normal" w:hAnsi="ParryGrotesque-Normal" w:cs="ParryGrotesque-Normal"/>
                          <w:color w:val="000000"/>
                          <w:sz w:val="20"/>
                          <w:szCs w:val="20"/>
                          <w:lang w:val="es-CL"/>
                        </w:rPr>
                        <w:t xml:space="preserve">La </w:t>
                      </w:r>
                      <w:r w:rsidRPr="00E83119">
                        <w:rPr>
                          <w:rFonts w:ascii="ParryGrotesque-Normal" w:hAnsi="ParryGrotesque-Normal" w:cs="ParryGrotesque-Normal"/>
                          <w:b/>
                          <w:color w:val="000000"/>
                          <w:sz w:val="20"/>
                          <w:szCs w:val="20"/>
                          <w:lang w:val="es-CL"/>
                        </w:rPr>
                        <w:t>Química</w:t>
                      </w:r>
                      <w:r w:rsidRPr="00BA3CF2">
                        <w:rPr>
                          <w:rFonts w:ascii="ParryGrotesque-Normal" w:hAnsi="ParryGrotesque-Normal" w:cs="ParryGrotesque-Normal"/>
                          <w:color w:val="000000"/>
                          <w:sz w:val="20"/>
                          <w:szCs w:val="20"/>
                          <w:lang w:val="es-CL"/>
                        </w:rPr>
                        <w:t xml:space="preserve"> es la </w:t>
                      </w:r>
                      <w:r w:rsidRPr="00E83119">
                        <w:rPr>
                          <w:rFonts w:ascii="ParryGrotesque-Normal" w:hAnsi="ParryGrotesque-Normal" w:cs="ParryGrotesque-Normal"/>
                          <w:i/>
                          <w:color w:val="000000" w:themeColor="text1"/>
                          <w:sz w:val="20"/>
                          <w:szCs w:val="20"/>
                          <w:lang w:val="es-CL"/>
                        </w:rPr>
                        <w:t>Ciencia experimental que tiene por objeto el estudio de la materia, de sus propiedades y de sus cambios de naturaleza</w:t>
                      </w:r>
                      <w:r>
                        <w:rPr>
                          <w:rFonts w:ascii="ParryGrotesque-Normal" w:hAnsi="ParryGrotesque-Normal" w:cs="ParryGrotesque-Normal"/>
                          <w:color w:val="000000"/>
                          <w:sz w:val="20"/>
                          <w:szCs w:val="20"/>
                          <w:lang w:val="es-CL"/>
                        </w:rPr>
                        <w:t xml:space="preserve">. </w:t>
                      </w:r>
                      <w:r w:rsidRPr="00E83119">
                        <w:rPr>
                          <w:rFonts w:ascii="ParryGrotesque-Normal" w:hAnsi="ParryGrotesque-Normal" w:cs="ParryGrotesque-Normal"/>
                          <w:b/>
                          <w:color w:val="000000"/>
                          <w:sz w:val="20"/>
                          <w:szCs w:val="20"/>
                          <w:lang w:val="es-CL"/>
                        </w:rPr>
                        <w:t>Toda la materia</w:t>
                      </w:r>
                      <w:r>
                        <w:rPr>
                          <w:rFonts w:ascii="ParryGrotesque-Normal" w:hAnsi="ParryGrotesque-Normal" w:cs="ParryGrotesque-Normal"/>
                          <w:color w:val="000000"/>
                          <w:sz w:val="20"/>
                          <w:szCs w:val="20"/>
                          <w:lang w:val="es-CL"/>
                        </w:rPr>
                        <w:t xml:space="preserve"> está formada por </w:t>
                      </w:r>
                      <w:r w:rsidRPr="00E83119">
                        <w:rPr>
                          <w:rFonts w:ascii="ParryGrotesque-Normal" w:hAnsi="ParryGrotesque-Normal" w:cs="ParryGrotesque-Normal"/>
                          <w:b/>
                          <w:color w:val="000000"/>
                          <w:sz w:val="20"/>
                          <w:szCs w:val="20"/>
                          <w:lang w:val="es-CL"/>
                        </w:rPr>
                        <w:t>elementos químicos</w:t>
                      </w:r>
                      <w:r>
                        <w:rPr>
                          <w:rFonts w:ascii="ParryGrotesque-Normal" w:hAnsi="ParryGrotesque-Normal" w:cs="ParryGrotesque-Normal"/>
                          <w:color w:val="000000"/>
                          <w:sz w:val="20"/>
                          <w:szCs w:val="20"/>
                          <w:lang w:val="es-CL"/>
                        </w:rPr>
                        <w:t xml:space="preserve"> simples o por sus compuestos, cada cual con </w:t>
                      </w:r>
                      <w:r w:rsidRPr="00BA3CF2">
                        <w:rPr>
                          <w:rFonts w:ascii="ParryGrotesque-Normal" w:hAnsi="ParryGrotesque-Normal" w:cs="ParryGrotesque-Normal"/>
                          <w:color w:val="000000"/>
                          <w:sz w:val="20"/>
                          <w:szCs w:val="20"/>
                          <w:lang w:val="es-CL"/>
                        </w:rPr>
                        <w:t>unas</w:t>
                      </w:r>
                      <w:r>
                        <w:rPr>
                          <w:rFonts w:ascii="ParryGrotesque-Normal" w:hAnsi="ParryGrotesque-Normal" w:cs="ParryGrotesque-Normal"/>
                          <w:color w:val="000000"/>
                          <w:sz w:val="20"/>
                          <w:szCs w:val="20"/>
                          <w:lang w:val="es-CL"/>
                        </w:rPr>
                        <w:t xml:space="preserve"> características diferenciales. En los </w:t>
                      </w:r>
                      <w:r w:rsidRPr="00E83119">
                        <w:rPr>
                          <w:rFonts w:ascii="ParryGrotesque-Normal" w:hAnsi="ParryGrotesque-Normal" w:cs="ParryGrotesque-Normal"/>
                          <w:b/>
                          <w:color w:val="000000"/>
                          <w:sz w:val="20"/>
                          <w:szCs w:val="20"/>
                          <w:lang w:val="es-CL"/>
                        </w:rPr>
                        <w:t>procesos vitales está presente la Química</w:t>
                      </w:r>
                      <w:r>
                        <w:rPr>
                          <w:rFonts w:ascii="ParryGrotesque-Normal" w:hAnsi="ParryGrotesque-Normal" w:cs="ParryGrotesque-Normal"/>
                          <w:color w:val="000000"/>
                          <w:sz w:val="20"/>
                          <w:szCs w:val="20"/>
                          <w:lang w:val="es-CL"/>
                        </w:rPr>
                        <w:t xml:space="preserve">: desde la célula hasta los organismos </w:t>
                      </w:r>
                      <w:r w:rsidRPr="00BA3CF2">
                        <w:rPr>
                          <w:rFonts w:ascii="ParryGrotesque-Normal" w:hAnsi="ParryGrotesque-Normal" w:cs="ParryGrotesque-Normal"/>
                          <w:color w:val="000000"/>
                          <w:sz w:val="20"/>
                          <w:szCs w:val="20"/>
                          <w:lang w:val="es-CL"/>
                        </w:rPr>
                        <w:t>s</w:t>
                      </w:r>
                      <w:r>
                        <w:rPr>
                          <w:rFonts w:ascii="ParryGrotesque-Normal" w:hAnsi="ParryGrotesque-Normal" w:cs="ParryGrotesque-Normal"/>
                          <w:color w:val="000000"/>
                          <w:sz w:val="20"/>
                          <w:szCs w:val="20"/>
                          <w:lang w:val="es-CL"/>
                        </w:rPr>
                        <w:t xml:space="preserve">uperiores la actividad vital se basa en reacciones químicas en </w:t>
                      </w:r>
                      <w:r w:rsidRPr="00BA3CF2">
                        <w:rPr>
                          <w:rFonts w:ascii="ParryGrotesque-Normal" w:hAnsi="ParryGrotesque-Normal" w:cs="ParryGrotesque-Normal"/>
                          <w:color w:val="000000"/>
                          <w:sz w:val="20"/>
                          <w:szCs w:val="20"/>
                          <w:lang w:val="es-CL"/>
                        </w:rPr>
                        <w:t>l</w:t>
                      </w:r>
                      <w:r>
                        <w:rPr>
                          <w:rFonts w:ascii="ParryGrotesque-Normal" w:hAnsi="ParryGrotesque-Normal" w:cs="ParryGrotesque-Normal"/>
                          <w:color w:val="000000"/>
                          <w:sz w:val="20"/>
                          <w:szCs w:val="20"/>
                          <w:lang w:val="es-CL"/>
                        </w:rPr>
                        <w:t xml:space="preserve">as que se transforma la materia y se intercambia energía. Y en nuestra actividad cotidiana </w:t>
                      </w:r>
                      <w:r w:rsidRPr="00BA3CF2">
                        <w:rPr>
                          <w:rFonts w:ascii="ParryGrotesque-Normal" w:hAnsi="ParryGrotesque-Normal" w:cs="ParryGrotesque-Normal"/>
                          <w:color w:val="000000"/>
                          <w:sz w:val="20"/>
                          <w:szCs w:val="20"/>
                          <w:lang w:val="es-CL"/>
                        </w:rPr>
                        <w:t>h</w:t>
                      </w:r>
                      <w:r>
                        <w:rPr>
                          <w:rFonts w:ascii="ParryGrotesque-Normal" w:hAnsi="ParryGrotesque-Normal" w:cs="ParryGrotesque-Normal"/>
                          <w:color w:val="000000"/>
                          <w:sz w:val="20"/>
                          <w:szCs w:val="20"/>
                          <w:lang w:val="es-CL"/>
                        </w:rPr>
                        <w:t xml:space="preserve">acemos uso de lo que la Química </w:t>
                      </w:r>
                      <w:r w:rsidRPr="00BA3CF2">
                        <w:rPr>
                          <w:rFonts w:ascii="ParryGrotesque-Normal" w:hAnsi="ParryGrotesque-Normal" w:cs="ParryGrotesque-Normal"/>
                          <w:color w:val="000000"/>
                          <w:sz w:val="20"/>
                          <w:szCs w:val="20"/>
                          <w:lang w:val="es-CL"/>
                        </w:rPr>
                        <w:t xml:space="preserve">aplicada nos ofrece: </w:t>
                      </w:r>
                      <w:r w:rsidRPr="00E83119">
                        <w:rPr>
                          <w:rFonts w:ascii="ParryGrotesque-Normal" w:hAnsi="ParryGrotesque-Normal" w:cs="ParryGrotesque-Normal"/>
                          <w:b/>
                          <w:color w:val="000000"/>
                          <w:sz w:val="20"/>
                          <w:szCs w:val="20"/>
                          <w:lang w:val="es-CL"/>
                        </w:rPr>
                        <w:t>plásticos, ordenadores, baterías, l</w:t>
                      </w:r>
                      <w:r>
                        <w:rPr>
                          <w:rFonts w:ascii="ParryGrotesque-Normal" w:hAnsi="ParryGrotesque-Normal" w:cs="ParryGrotesque-Normal"/>
                          <w:b/>
                          <w:color w:val="000000"/>
                          <w:sz w:val="20"/>
                          <w:szCs w:val="20"/>
                          <w:lang w:val="es-CL"/>
                        </w:rPr>
                        <w:t xml:space="preserve">ámparas, agua potable, jabones, </w:t>
                      </w:r>
                      <w:r w:rsidRPr="00E83119">
                        <w:rPr>
                          <w:rFonts w:ascii="ParryGrotesque-Normal" w:hAnsi="ParryGrotesque-Normal" w:cs="ParryGrotesque-Normal"/>
                          <w:b/>
                          <w:color w:val="000000"/>
                          <w:sz w:val="20"/>
                          <w:szCs w:val="20"/>
                          <w:lang w:val="es-CL"/>
                        </w:rPr>
                        <w:t>detergentes, cosméticos, perfumes, textiles, pinturas, combustibles, fertilizantes,</w:t>
                      </w:r>
                      <w:r>
                        <w:rPr>
                          <w:rFonts w:ascii="ParryGrotesque-Normal" w:hAnsi="ParryGrotesque-Normal" w:cs="ParryGrotesque-Normal"/>
                          <w:b/>
                          <w:color w:val="000000"/>
                          <w:sz w:val="20"/>
                          <w:szCs w:val="20"/>
                          <w:lang w:val="es-CL"/>
                        </w:rPr>
                        <w:t xml:space="preserve"> </w:t>
                      </w:r>
                      <w:r w:rsidRPr="00E83119">
                        <w:rPr>
                          <w:rFonts w:ascii="ParryGrotesque-Normal" w:hAnsi="ParryGrotesque-Normal" w:cs="ParryGrotesque-Normal"/>
                          <w:color w:val="000000"/>
                          <w:sz w:val="20"/>
                          <w:szCs w:val="20"/>
                          <w:lang w:val="es-CL"/>
                        </w:rPr>
                        <w:t>etc</w:t>
                      </w:r>
                      <w:r>
                        <w:rPr>
                          <w:rFonts w:ascii="ParryGrotesque-Normal" w:hAnsi="ParryGrotesque-Normal" w:cs="ParryGrotesque-Normal"/>
                          <w:b/>
                          <w:color w:val="000000"/>
                          <w:sz w:val="20"/>
                          <w:szCs w:val="20"/>
                          <w:lang w:val="es-CL"/>
                        </w:rPr>
                        <w:t>.</w:t>
                      </w:r>
                    </w:p>
                    <w:p w:rsidR="00E83119" w:rsidRDefault="00E83119" w:rsidP="00E83119"/>
                  </w:txbxContent>
                </v:textbox>
                <w10:wrap anchorx="margin"/>
              </v:shape>
            </w:pict>
          </mc:Fallback>
        </mc:AlternateContent>
      </w: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052077" w:rsidP="00BA3CF2">
      <w:pPr>
        <w:autoSpaceDE w:val="0"/>
        <w:autoSpaceDN w:val="0"/>
        <w:adjustRightInd w:val="0"/>
        <w:spacing w:before="0"/>
        <w:rPr>
          <w:rFonts w:ascii="Parry-Bold" w:hAnsi="Parry-Bold" w:cs="Parry-Bold"/>
          <w:b/>
          <w:bCs/>
          <w:color w:val="E3003B"/>
          <w:lang w:val="es-CL"/>
        </w:rPr>
      </w:pPr>
      <w:r w:rsidRPr="00052077">
        <w:rPr>
          <w:rFonts w:ascii="Parry-Bold" w:hAnsi="Parry-Bold" w:cs="Parry-Bold"/>
          <w:b/>
          <w:bCs/>
          <w:noProof/>
          <w:color w:val="E3003B"/>
          <w:lang w:val="es-CL" w:eastAsia="es-CL"/>
        </w:rPr>
        <w:drawing>
          <wp:anchor distT="0" distB="0" distL="114300" distR="114300" simplePos="0" relativeHeight="251674624" behindDoc="1" locked="0" layoutInCell="1" allowOverlap="1" wp14:anchorId="4BF3621B" wp14:editId="53079441">
            <wp:simplePos x="0" y="0"/>
            <wp:positionH relativeFrom="margin">
              <wp:posOffset>2085975</wp:posOffset>
            </wp:positionH>
            <wp:positionV relativeFrom="paragraph">
              <wp:posOffset>12700</wp:posOffset>
            </wp:positionV>
            <wp:extent cx="2344613" cy="1524000"/>
            <wp:effectExtent l="0" t="0" r="0" b="0"/>
            <wp:wrapNone/>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344613" cy="1524000"/>
                    </a:xfrm>
                    <a:prstGeom prst="rect">
                      <a:avLst/>
                    </a:prstGeom>
                  </pic:spPr>
                </pic:pic>
              </a:graphicData>
            </a:graphic>
            <wp14:sizeRelH relativeFrom="margin">
              <wp14:pctWidth>0</wp14:pctWidth>
            </wp14:sizeRelH>
            <wp14:sizeRelV relativeFrom="margin">
              <wp14:pctHeight>0</wp14:pctHeight>
            </wp14:sizeRelV>
          </wp:anchor>
        </w:drawing>
      </w: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4B2C09" w:rsidP="00BA3CF2">
      <w:pPr>
        <w:autoSpaceDE w:val="0"/>
        <w:autoSpaceDN w:val="0"/>
        <w:adjustRightInd w:val="0"/>
        <w:spacing w:before="0"/>
        <w:rPr>
          <w:rFonts w:ascii="Parry-Bold" w:hAnsi="Parry-Bold" w:cs="Parry-Bold"/>
          <w:b/>
          <w:bCs/>
          <w:color w:val="E3003B"/>
          <w:lang w:val="es-CL"/>
        </w:rPr>
      </w:pPr>
      <w:r>
        <w:rPr>
          <w:noProof/>
          <w:lang w:val="es-CL" w:eastAsia="es-CL"/>
        </w:rPr>
        <mc:AlternateContent>
          <mc:Choice Requires="wps">
            <w:drawing>
              <wp:anchor distT="45720" distB="45720" distL="114300" distR="114300" simplePos="0" relativeHeight="251721728" behindDoc="0" locked="0" layoutInCell="1" allowOverlap="1" wp14:anchorId="11A76389" wp14:editId="5DA22E93">
                <wp:simplePos x="0" y="0"/>
                <wp:positionH relativeFrom="margin">
                  <wp:posOffset>3494598</wp:posOffset>
                </wp:positionH>
                <wp:positionV relativeFrom="paragraph">
                  <wp:posOffset>103698</wp:posOffset>
                </wp:positionV>
                <wp:extent cx="3077155" cy="1404620"/>
                <wp:effectExtent l="0" t="0" r="9525" b="8255"/>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155" cy="1404620"/>
                        </a:xfrm>
                        <a:prstGeom prst="rect">
                          <a:avLst/>
                        </a:prstGeom>
                        <a:solidFill>
                          <a:srgbClr val="FFFFFF"/>
                        </a:solidFill>
                        <a:ln w="9525">
                          <a:noFill/>
                          <a:miter lim="800000"/>
                          <a:headEnd/>
                          <a:tailEnd/>
                        </a:ln>
                      </wps:spPr>
                      <wps:txbx>
                        <w:txbxContent>
                          <w:p w:rsidR="004B2C09" w:rsidRPr="004B2C09" w:rsidRDefault="004B2C09" w:rsidP="004B2C09">
                            <w:pPr>
                              <w:spacing w:before="0"/>
                              <w:jc w:val="both"/>
                              <w:rPr>
                                <w:rFonts w:cstheme="minorHAnsi"/>
                                <w:sz w:val="18"/>
                                <w:szCs w:val="18"/>
                              </w:rPr>
                            </w:pPr>
                            <w:r w:rsidRPr="004B2C09">
                              <w:rPr>
                                <w:rFonts w:cstheme="minorHAnsi"/>
                                <w:b/>
                                <w:sz w:val="18"/>
                                <w:szCs w:val="18"/>
                              </w:rPr>
                              <w:t>Ilustración de un átomo:</w:t>
                            </w:r>
                            <w:r w:rsidRPr="004B2C09">
                              <w:rPr>
                                <w:rFonts w:cstheme="minorHAnsi"/>
                                <w:sz w:val="18"/>
                                <w:szCs w:val="18"/>
                              </w:rPr>
                              <w:t xml:space="preserve"> Núcleo (centro) que contiene protones</w:t>
                            </w:r>
                            <w:r>
                              <w:rPr>
                                <w:rFonts w:cstheme="minorHAnsi"/>
                                <w:sz w:val="18"/>
                                <w:szCs w:val="18"/>
                              </w:rPr>
                              <w:t xml:space="preserve"> (positivos)</w:t>
                            </w:r>
                            <w:r w:rsidRPr="004B2C09">
                              <w:rPr>
                                <w:rFonts w:cstheme="minorHAnsi"/>
                                <w:sz w:val="18"/>
                                <w:szCs w:val="18"/>
                              </w:rPr>
                              <w:t xml:space="preserve"> y neutrones </w:t>
                            </w:r>
                            <w:r>
                              <w:rPr>
                                <w:rFonts w:cstheme="minorHAnsi"/>
                                <w:sz w:val="18"/>
                                <w:szCs w:val="18"/>
                              </w:rPr>
                              <w:t xml:space="preserve">(sin carga). </w:t>
                            </w:r>
                            <w:r w:rsidRPr="004B2C09">
                              <w:rPr>
                                <w:rFonts w:cstheme="minorHAnsi"/>
                                <w:sz w:val="18"/>
                                <w:szCs w:val="18"/>
                              </w:rPr>
                              <w:t>Rodeando el núcleo, están los electrones (</w:t>
                            </w:r>
                            <w:r>
                              <w:rPr>
                                <w:rFonts w:cstheme="minorHAnsi"/>
                                <w:sz w:val="18"/>
                                <w:szCs w:val="18"/>
                              </w:rPr>
                              <w:t>negativos</w:t>
                            </w:r>
                            <w:r w:rsidRPr="004B2C09">
                              <w:rPr>
                                <w:rFonts w:cstheme="minorHAnsi"/>
                                <w:sz w:val="18"/>
                                <w:szCs w:val="18"/>
                              </w:rPr>
                              <w:t>).</w:t>
                            </w:r>
                            <w:r>
                              <w:rPr>
                                <w:rFonts w:cstheme="minorHAnsi"/>
                                <w:sz w:val="18"/>
                                <w:szCs w:val="18"/>
                              </w:rPr>
                              <w:t xml:space="preserve"> Por tanto, un átomo es de </w:t>
                            </w:r>
                            <w:r w:rsidRPr="004B2C09">
                              <w:rPr>
                                <w:rFonts w:cstheme="minorHAnsi"/>
                                <w:i/>
                                <w:sz w:val="18"/>
                                <w:szCs w:val="18"/>
                              </w:rPr>
                              <w:t>carga neutra</w:t>
                            </w:r>
                            <w:r>
                              <w:rPr>
                                <w:rFonts w:cstheme="minorHAnsi"/>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1A76389" id="_x0000_s1046" type="#_x0000_t202" style="position:absolute;margin-left:275.15pt;margin-top:8.15pt;width:242.3pt;height:110.6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" stroked="f">
                <v:textbox style="mso-fit-shape-to-text:t">
                  <w:txbxContent>
                    <w:p w:rsidR="004B2C09" w:rsidRPr="004B2C09" w:rsidRDefault="004B2C09" w:rsidP="004B2C09">
                      <w:pPr>
                        <w:spacing w:before="0"/>
                        <w:jc w:val="both"/>
                        <w:rPr>
                          <w:rFonts w:cstheme="minorHAnsi"/>
                          <w:sz w:val="18"/>
                          <w:szCs w:val="18"/>
                        </w:rPr>
                      </w:pPr>
                      <w:r w:rsidRPr="004B2C09">
                        <w:rPr>
                          <w:rFonts w:cstheme="minorHAnsi"/>
                          <w:b/>
                          <w:sz w:val="18"/>
                          <w:szCs w:val="18"/>
                        </w:rPr>
                        <w:t>Ilustración de un átomo:</w:t>
                      </w:r>
                      <w:r w:rsidRPr="004B2C09">
                        <w:rPr>
                          <w:rFonts w:cstheme="minorHAnsi"/>
                          <w:sz w:val="18"/>
                          <w:szCs w:val="18"/>
                        </w:rPr>
                        <w:t xml:space="preserve"> Núcleo (centro) que contiene protones</w:t>
                      </w:r>
                      <w:r>
                        <w:rPr>
                          <w:rFonts w:cstheme="minorHAnsi"/>
                          <w:sz w:val="18"/>
                          <w:szCs w:val="18"/>
                        </w:rPr>
                        <w:t xml:space="preserve"> (positivos)</w:t>
                      </w:r>
                      <w:r w:rsidRPr="004B2C09">
                        <w:rPr>
                          <w:rFonts w:cstheme="minorHAnsi"/>
                          <w:sz w:val="18"/>
                          <w:szCs w:val="18"/>
                        </w:rPr>
                        <w:t xml:space="preserve"> y neutrones </w:t>
                      </w:r>
                      <w:r>
                        <w:rPr>
                          <w:rFonts w:cstheme="minorHAnsi"/>
                          <w:sz w:val="18"/>
                          <w:szCs w:val="18"/>
                        </w:rPr>
                        <w:t xml:space="preserve">(sin carga). </w:t>
                      </w:r>
                      <w:r w:rsidRPr="004B2C09">
                        <w:rPr>
                          <w:rFonts w:cstheme="minorHAnsi"/>
                          <w:sz w:val="18"/>
                          <w:szCs w:val="18"/>
                        </w:rPr>
                        <w:t>Rodeando el núcleo, están los electrones (</w:t>
                      </w:r>
                      <w:r>
                        <w:rPr>
                          <w:rFonts w:cstheme="minorHAnsi"/>
                          <w:sz w:val="18"/>
                          <w:szCs w:val="18"/>
                        </w:rPr>
                        <w:t>negativos</w:t>
                      </w:r>
                      <w:r w:rsidRPr="004B2C09">
                        <w:rPr>
                          <w:rFonts w:cstheme="minorHAnsi"/>
                          <w:sz w:val="18"/>
                          <w:szCs w:val="18"/>
                        </w:rPr>
                        <w:t>).</w:t>
                      </w:r>
                      <w:r>
                        <w:rPr>
                          <w:rFonts w:cstheme="minorHAnsi"/>
                          <w:sz w:val="18"/>
                          <w:szCs w:val="18"/>
                        </w:rPr>
                        <w:t xml:space="preserve"> Por tanto, un átomo es de </w:t>
                      </w:r>
                      <w:r w:rsidRPr="004B2C09">
                        <w:rPr>
                          <w:rFonts w:cstheme="minorHAnsi"/>
                          <w:i/>
                          <w:sz w:val="18"/>
                          <w:szCs w:val="18"/>
                        </w:rPr>
                        <w:t>carga neutra</w:t>
                      </w:r>
                      <w:r>
                        <w:rPr>
                          <w:rFonts w:cstheme="minorHAnsi"/>
                          <w:sz w:val="18"/>
                          <w:szCs w:val="18"/>
                        </w:rPr>
                        <w:t>.</w:t>
                      </w:r>
                    </w:p>
                  </w:txbxContent>
                </v:textbox>
                <w10:wrap anchorx="margin"/>
              </v:shape>
            </w:pict>
          </mc:Fallback>
        </mc:AlternateContent>
      </w: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052077" w:rsidP="00BA3CF2">
      <w:pPr>
        <w:autoSpaceDE w:val="0"/>
        <w:autoSpaceDN w:val="0"/>
        <w:adjustRightInd w:val="0"/>
        <w:spacing w:before="0"/>
        <w:rPr>
          <w:rFonts w:ascii="Parry-Bold" w:hAnsi="Parry-Bold" w:cs="Parry-Bold"/>
          <w:b/>
          <w:bCs/>
          <w:color w:val="E3003B"/>
          <w:lang w:val="es-CL"/>
        </w:rPr>
      </w:pPr>
      <w:r w:rsidRPr="00052077">
        <w:rPr>
          <w:rFonts w:ascii="Parry-Bold" w:hAnsi="Parry-Bold" w:cs="Parry-Bold"/>
          <w:b/>
          <w:bCs/>
          <w:noProof/>
          <w:color w:val="E3003B"/>
          <w:lang w:val="es-CL" w:eastAsia="es-CL"/>
        </w:rPr>
        <w:lastRenderedPageBreak/>
        <w:drawing>
          <wp:anchor distT="0" distB="0" distL="114300" distR="114300" simplePos="0" relativeHeight="251675648" behindDoc="0" locked="0" layoutInCell="1" allowOverlap="1" wp14:anchorId="268F3F6E" wp14:editId="6081250E">
            <wp:simplePos x="0" y="0"/>
            <wp:positionH relativeFrom="page">
              <wp:posOffset>3457575</wp:posOffset>
            </wp:positionH>
            <wp:positionV relativeFrom="paragraph">
              <wp:posOffset>-297180</wp:posOffset>
            </wp:positionV>
            <wp:extent cx="3175000" cy="1333500"/>
            <wp:effectExtent l="0" t="0" r="6350" b="0"/>
            <wp:wrapNone/>
            <wp:docPr id="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9">
                      <a:extLst>
                        <a:ext uri="{28A0092B-C50C-407E-A947-70E740481C1C}">
                          <a14:useLocalDpi xmlns:a14="http://schemas.microsoft.com/office/drawing/2010/main" val="0"/>
                        </a:ext>
                      </a:extLst>
                    </a:blip>
                    <a:srcRect b="51823"/>
                    <a:stretch/>
                  </pic:blipFill>
                  <pic:spPr bwMode="auto">
                    <a:xfrm>
                      <a:off x="0" y="0"/>
                      <a:ext cx="3175000" cy="133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308" w:rsidRPr="00F81308">
        <w:rPr>
          <w:rFonts w:ascii="Parry-Bold" w:hAnsi="Parry-Bold" w:cs="Parry-Bold"/>
          <w:b/>
          <w:bCs/>
          <w:noProof/>
          <w:color w:val="E3003B"/>
          <w:lang w:val="es-CL" w:eastAsia="es-CL"/>
        </w:rPr>
        <mc:AlternateContent>
          <mc:Choice Requires="wps">
            <w:drawing>
              <wp:anchor distT="45720" distB="45720" distL="114300" distR="114300" simplePos="0" relativeHeight="251672576" behindDoc="0" locked="0" layoutInCell="1" allowOverlap="1" wp14:anchorId="55777439" wp14:editId="62B280AD">
                <wp:simplePos x="0" y="0"/>
                <wp:positionH relativeFrom="margin">
                  <wp:align>left</wp:align>
                </wp:positionH>
                <wp:positionV relativeFrom="paragraph">
                  <wp:posOffset>-147320</wp:posOffset>
                </wp:positionV>
                <wp:extent cx="2360930" cy="1404620"/>
                <wp:effectExtent l="0" t="0" r="8890" b="6985"/>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F81308" w:rsidRPr="00F81308" w:rsidRDefault="00F81308" w:rsidP="00F81308">
                            <w:pPr>
                              <w:autoSpaceDE w:val="0"/>
                              <w:autoSpaceDN w:val="0"/>
                              <w:adjustRightInd w:val="0"/>
                              <w:spacing w:before="0"/>
                              <w:jc w:val="both"/>
                              <w:rPr>
                                <w:rFonts w:ascii="Parry-Bold" w:hAnsi="Parry-Bold" w:cs="Parry-Bold"/>
                                <w:b/>
                                <w:bCs/>
                                <w:color w:val="E3003B"/>
                                <w:sz w:val="28"/>
                                <w:szCs w:val="28"/>
                                <w:lang w:val="es-CL"/>
                              </w:rPr>
                            </w:pPr>
                            <w:r w:rsidRPr="00F81308">
                              <w:rPr>
                                <w:rFonts w:ascii="Parry-Bold" w:hAnsi="Parry-Bold" w:cs="Parry-Bold"/>
                                <w:b/>
                                <w:bCs/>
                                <w:color w:val="E3003B"/>
                                <w:sz w:val="28"/>
                                <w:szCs w:val="28"/>
                                <w:lang w:val="es-CL"/>
                              </w:rPr>
                              <w:t>¿Qué es un número atómico?</w:t>
                            </w:r>
                          </w:p>
                          <w:p w:rsidR="00F81308" w:rsidRPr="00F81308" w:rsidRDefault="00F81308" w:rsidP="00F81308">
                            <w:pPr>
                              <w:autoSpaceDE w:val="0"/>
                              <w:autoSpaceDN w:val="0"/>
                              <w:adjustRightInd w:val="0"/>
                              <w:spacing w:before="0"/>
                              <w:jc w:val="both"/>
                              <w:rPr>
                                <w:rFonts w:ascii="ParryGrotesque-Normal" w:hAnsi="ParryGrotesque-Normal" w:cs="ParryGrotesque-Normal"/>
                                <w:color w:val="000000"/>
                                <w:sz w:val="20"/>
                                <w:szCs w:val="20"/>
                                <w:lang w:val="es-CL"/>
                              </w:rPr>
                            </w:pPr>
                            <w:r w:rsidRPr="00F81308">
                              <w:rPr>
                                <w:rFonts w:ascii="ParryGrotesque-Normal" w:hAnsi="ParryGrotesque-Normal" w:cs="ParryGrotesque-Normal"/>
                                <w:color w:val="000000"/>
                                <w:sz w:val="20"/>
                                <w:szCs w:val="20"/>
                                <w:lang w:val="es-CL"/>
                              </w:rPr>
                              <w:t>Atómi</w:t>
                            </w:r>
                            <w:r>
                              <w:rPr>
                                <w:rFonts w:ascii="ParryGrotesque-Normal" w:hAnsi="ParryGrotesque-Normal" w:cs="ParryGrotesque-Normal"/>
                                <w:color w:val="000000"/>
                                <w:sz w:val="20"/>
                                <w:szCs w:val="20"/>
                                <w:lang w:val="es-CL"/>
                              </w:rPr>
                              <w:t xml:space="preserve">co significa relativo al átomo, </w:t>
                            </w:r>
                            <w:r w:rsidRPr="00F81308">
                              <w:rPr>
                                <w:rFonts w:ascii="ParryGrotesque-Normal" w:hAnsi="ParryGrotesque-Normal" w:cs="ParryGrotesque-Normal"/>
                                <w:color w:val="000000"/>
                                <w:sz w:val="20"/>
                                <w:szCs w:val="20"/>
                                <w:lang w:val="es-CL"/>
                              </w:rPr>
                              <w:t>la p</w:t>
                            </w:r>
                            <w:r>
                              <w:rPr>
                                <w:rFonts w:ascii="ParryGrotesque-Normal" w:hAnsi="ParryGrotesque-Normal" w:cs="ParryGrotesque-Normal"/>
                                <w:color w:val="000000"/>
                                <w:sz w:val="20"/>
                                <w:szCs w:val="20"/>
                                <w:lang w:val="es-CL"/>
                              </w:rPr>
                              <w:t xml:space="preserve">orción más pequeña en que puede dividirse un elemento químico manteniendo </w:t>
                            </w:r>
                            <w:r w:rsidRPr="00F81308">
                              <w:rPr>
                                <w:rFonts w:ascii="ParryGrotesque-Normal" w:hAnsi="ParryGrotesque-Normal" w:cs="ParryGrotesque-Normal"/>
                                <w:color w:val="000000"/>
                                <w:sz w:val="20"/>
                                <w:szCs w:val="20"/>
                                <w:lang w:val="es-CL"/>
                              </w:rPr>
                              <w:t>su</w:t>
                            </w:r>
                            <w:r>
                              <w:rPr>
                                <w:rFonts w:ascii="ParryGrotesque-Normal" w:hAnsi="ParryGrotesque-Normal" w:cs="ParryGrotesque-Normal"/>
                                <w:color w:val="000000"/>
                                <w:sz w:val="20"/>
                                <w:szCs w:val="20"/>
                                <w:lang w:val="es-CL"/>
                              </w:rPr>
                              <w:t xml:space="preserve">s propiedades. Se pensó que era </w:t>
                            </w:r>
                            <w:r w:rsidRPr="00F81308">
                              <w:rPr>
                                <w:rFonts w:ascii="ParryGrotesque-Normal" w:hAnsi="ParryGrotesque-Normal" w:cs="ParryGrotesque-Normal"/>
                                <w:color w:val="000000"/>
                                <w:sz w:val="20"/>
                                <w:szCs w:val="20"/>
                                <w:lang w:val="es-CL"/>
                              </w:rPr>
                              <w:t>indivisible y de ahí su nombre.</w:t>
                            </w:r>
                            <w:r>
                              <w:rPr>
                                <w:rFonts w:ascii="ParryGrotesque-Normal" w:hAnsi="ParryGrotesque-Normal" w:cs="ParryGrotesque-Normal"/>
                                <w:color w:val="000000"/>
                                <w:sz w:val="20"/>
                                <w:szCs w:val="20"/>
                                <w:lang w:val="es-CL"/>
                              </w:rPr>
                              <w:t xml:space="preserve"> Todos los </w:t>
                            </w:r>
                            <w:r w:rsidRPr="00F81308">
                              <w:rPr>
                                <w:rFonts w:ascii="ParryGrotesque-Normal" w:hAnsi="ParryGrotesque-Normal" w:cs="ParryGrotesque-Normal"/>
                                <w:color w:val="000000"/>
                                <w:sz w:val="20"/>
                                <w:szCs w:val="20"/>
                                <w:lang w:val="es-CL"/>
                              </w:rPr>
                              <w:t>átomos</w:t>
                            </w:r>
                            <w:r>
                              <w:rPr>
                                <w:rFonts w:ascii="ParryGrotesque-Normal" w:hAnsi="ParryGrotesque-Normal" w:cs="ParryGrotesque-Normal"/>
                                <w:color w:val="000000"/>
                                <w:sz w:val="20"/>
                                <w:szCs w:val="20"/>
                                <w:lang w:val="es-CL"/>
                              </w:rPr>
                              <w:t xml:space="preserve"> están compuestos por un núcleo </w:t>
                            </w:r>
                            <w:r w:rsidRPr="00F81308">
                              <w:rPr>
                                <w:rFonts w:ascii="ParryGrotesque-Normal" w:hAnsi="ParryGrotesque-Normal" w:cs="ParryGrotesque-Normal"/>
                                <w:color w:val="000000"/>
                                <w:sz w:val="20"/>
                                <w:szCs w:val="20"/>
                                <w:lang w:val="es-CL"/>
                              </w:rPr>
                              <w:t xml:space="preserve">central en </w:t>
                            </w:r>
                            <w:r>
                              <w:rPr>
                                <w:rFonts w:ascii="ParryGrotesque-Normal" w:hAnsi="ParryGrotesque-Normal" w:cs="ParryGrotesque-Normal"/>
                                <w:color w:val="000000"/>
                                <w:sz w:val="20"/>
                                <w:szCs w:val="20"/>
                                <w:lang w:val="es-CL"/>
                              </w:rPr>
                              <w:t xml:space="preserve">el que hay partículas con carga </w:t>
                            </w:r>
                            <w:r w:rsidRPr="00F81308">
                              <w:rPr>
                                <w:rFonts w:ascii="ParryGrotesque-Normal" w:hAnsi="ParryGrotesque-Normal" w:cs="ParryGrotesque-Normal"/>
                                <w:color w:val="000000"/>
                                <w:sz w:val="20"/>
                                <w:szCs w:val="20"/>
                                <w:lang w:val="es-CL"/>
                              </w:rPr>
                              <w:t>eléctrica posi</w:t>
                            </w:r>
                            <w:r>
                              <w:rPr>
                                <w:rFonts w:ascii="ParryGrotesque-Normal" w:hAnsi="ParryGrotesque-Normal" w:cs="ParryGrotesque-Normal"/>
                                <w:color w:val="000000"/>
                                <w:sz w:val="20"/>
                                <w:szCs w:val="20"/>
                                <w:lang w:val="es-CL"/>
                              </w:rPr>
                              <w:t xml:space="preserve">tiva, los protones, en torno al </w:t>
                            </w:r>
                            <w:r w:rsidRPr="00F81308">
                              <w:rPr>
                                <w:rFonts w:ascii="ParryGrotesque-Normal" w:hAnsi="ParryGrotesque-Normal" w:cs="ParryGrotesque-Normal"/>
                                <w:color w:val="000000"/>
                                <w:sz w:val="20"/>
                                <w:szCs w:val="20"/>
                                <w:lang w:val="es-CL"/>
                              </w:rPr>
                              <w:t>cual se mu</w:t>
                            </w:r>
                            <w:r>
                              <w:rPr>
                                <w:rFonts w:ascii="ParryGrotesque-Normal" w:hAnsi="ParryGrotesque-Normal" w:cs="ParryGrotesque-Normal"/>
                                <w:color w:val="000000"/>
                                <w:sz w:val="20"/>
                                <w:szCs w:val="20"/>
                                <w:lang w:val="es-CL"/>
                              </w:rPr>
                              <w:t xml:space="preserve">even otras partículas con carga </w:t>
                            </w:r>
                            <w:r w:rsidRPr="00F81308">
                              <w:rPr>
                                <w:rFonts w:ascii="ParryGrotesque-Normal" w:hAnsi="ParryGrotesque-Normal" w:cs="ParryGrotesque-Normal"/>
                                <w:color w:val="000000"/>
                                <w:sz w:val="20"/>
                                <w:szCs w:val="20"/>
                                <w:lang w:val="es-CL"/>
                              </w:rPr>
                              <w:t>eléctrica neg</w:t>
                            </w:r>
                            <w:r>
                              <w:rPr>
                                <w:rFonts w:ascii="ParryGrotesque-Normal" w:hAnsi="ParryGrotesque-Normal" w:cs="ParryGrotesque-Normal"/>
                                <w:color w:val="000000"/>
                                <w:sz w:val="20"/>
                                <w:szCs w:val="20"/>
                                <w:lang w:val="es-CL"/>
                              </w:rPr>
                              <w:t xml:space="preserve">ativa: los electrones. El átomo </w:t>
                            </w:r>
                            <w:r w:rsidRPr="00F81308">
                              <w:rPr>
                                <w:rFonts w:ascii="ParryGrotesque-Normal" w:hAnsi="ParryGrotesque-Normal" w:cs="ParryGrotesque-Normal"/>
                                <w:color w:val="000000"/>
                                <w:sz w:val="20"/>
                                <w:szCs w:val="20"/>
                                <w:lang w:val="es-CL"/>
                              </w:rPr>
                              <w:t>es eléctri</w:t>
                            </w:r>
                            <w:r>
                              <w:rPr>
                                <w:rFonts w:ascii="ParryGrotesque-Normal" w:hAnsi="ParryGrotesque-Normal" w:cs="ParryGrotesque-Normal"/>
                                <w:color w:val="000000"/>
                                <w:sz w:val="20"/>
                                <w:szCs w:val="20"/>
                                <w:lang w:val="es-CL"/>
                              </w:rPr>
                              <w:t xml:space="preserve">camente neutro, ya que la carga </w:t>
                            </w:r>
                            <w:r w:rsidRPr="00F81308">
                              <w:rPr>
                                <w:rFonts w:ascii="ParryGrotesque-Normal" w:hAnsi="ParryGrotesque-Normal" w:cs="ParryGrotesque-Normal"/>
                                <w:color w:val="000000"/>
                                <w:sz w:val="20"/>
                                <w:szCs w:val="20"/>
                                <w:lang w:val="es-CL"/>
                              </w:rPr>
                              <w:t>de los pro</w:t>
                            </w:r>
                            <w:r>
                              <w:rPr>
                                <w:rFonts w:ascii="ParryGrotesque-Normal" w:hAnsi="ParryGrotesque-Normal" w:cs="ParryGrotesque-Normal"/>
                                <w:color w:val="000000"/>
                                <w:sz w:val="20"/>
                                <w:szCs w:val="20"/>
                                <w:lang w:val="es-CL"/>
                              </w:rPr>
                              <w:t xml:space="preserve">tones está compensada por la de los electrones. En todo átomo el número de protones del </w:t>
                            </w:r>
                            <w:r w:rsidRPr="00F81308">
                              <w:rPr>
                                <w:rFonts w:ascii="ParryGrotesque-Normal" w:hAnsi="ParryGrotesque-Normal" w:cs="ParryGrotesque-Normal"/>
                                <w:color w:val="000000"/>
                                <w:sz w:val="20"/>
                                <w:szCs w:val="20"/>
                                <w:lang w:val="es-CL"/>
                              </w:rPr>
                              <w:t>n</w:t>
                            </w:r>
                            <w:r>
                              <w:rPr>
                                <w:rFonts w:ascii="ParryGrotesque-Normal" w:hAnsi="ParryGrotesque-Normal" w:cs="ParryGrotesque-Normal"/>
                                <w:color w:val="000000"/>
                                <w:sz w:val="20"/>
                                <w:szCs w:val="20"/>
                                <w:lang w:val="es-CL"/>
                              </w:rPr>
                              <w:t xml:space="preserve">úcleo es igual al de electrones </w:t>
                            </w:r>
                            <w:r w:rsidRPr="00F81308">
                              <w:rPr>
                                <w:rFonts w:ascii="ParryGrotesque-Normal" w:hAnsi="ParryGrotesque-Normal" w:cs="ParryGrotesque-Normal"/>
                                <w:color w:val="000000"/>
                                <w:sz w:val="20"/>
                                <w:szCs w:val="20"/>
                                <w:lang w:val="es-CL"/>
                              </w:rPr>
                              <w:t>de sus orbitales, se llama ‘</w:t>
                            </w:r>
                            <w:r>
                              <w:rPr>
                                <w:rFonts w:ascii="ParryGrotesque-Normal" w:hAnsi="ParryGrotesque-Normal" w:cs="ParryGrotesque-Normal"/>
                                <w:color w:val="000000"/>
                                <w:sz w:val="20"/>
                                <w:szCs w:val="20"/>
                                <w:lang w:val="es-CL"/>
                              </w:rPr>
                              <w:t xml:space="preserve">número </w:t>
                            </w:r>
                            <w:r w:rsidRPr="00F81308">
                              <w:rPr>
                                <w:rFonts w:ascii="ParryGrotesque-Normal" w:hAnsi="ParryGrotesque-Normal" w:cs="ParryGrotesque-Normal"/>
                                <w:color w:val="000000"/>
                                <w:sz w:val="20"/>
                                <w:szCs w:val="20"/>
                                <w:lang w:val="es-CL"/>
                              </w:rPr>
                              <w:t>atómico’</w:t>
                            </w:r>
                            <w:r>
                              <w:rPr>
                                <w:rFonts w:ascii="ParryGrotesque-Normal" w:hAnsi="ParryGrotesque-Normal" w:cs="ParryGrotesque-Normal"/>
                                <w:color w:val="000000"/>
                                <w:sz w:val="20"/>
                                <w:szCs w:val="20"/>
                                <w:lang w:val="es-CL"/>
                              </w:rPr>
                              <w:t xml:space="preserve">, es característico de cada elemento </w:t>
                            </w:r>
                            <w:r w:rsidRPr="00F81308">
                              <w:rPr>
                                <w:rFonts w:ascii="ParryGrotesque-Normal" w:hAnsi="ParryGrotesque-Normal" w:cs="ParryGrotesque-Normal"/>
                                <w:color w:val="000000"/>
                                <w:sz w:val="20"/>
                                <w:szCs w:val="20"/>
                                <w:lang w:val="es-CL"/>
                              </w:rPr>
                              <w:t xml:space="preserve">y es el </w:t>
                            </w:r>
                            <w:r>
                              <w:rPr>
                                <w:rFonts w:ascii="ParryGrotesque-Normal" w:hAnsi="ParryGrotesque-Normal" w:cs="ParryGrotesque-Normal"/>
                                <w:color w:val="000000"/>
                                <w:sz w:val="20"/>
                                <w:szCs w:val="20"/>
                                <w:lang w:val="es-CL"/>
                              </w:rPr>
                              <w:t xml:space="preserve">ordinal de la casilla que ocupa </w:t>
                            </w:r>
                            <w:r w:rsidRPr="00F81308">
                              <w:rPr>
                                <w:rFonts w:ascii="ParryGrotesque-Normal" w:hAnsi="ParryGrotesque-Normal" w:cs="ParryGrotesque-Normal"/>
                                <w:color w:val="000000"/>
                                <w:sz w:val="20"/>
                                <w:szCs w:val="20"/>
                                <w:lang w:val="es-CL"/>
                              </w:rPr>
                              <w:t>en la Tabl</w:t>
                            </w:r>
                            <w:r>
                              <w:rPr>
                                <w:rFonts w:ascii="ParryGrotesque-Normal" w:hAnsi="ParryGrotesque-Normal" w:cs="ParryGrotesque-Normal"/>
                                <w:color w:val="000000"/>
                                <w:sz w:val="20"/>
                                <w:szCs w:val="20"/>
                                <w:lang w:val="es-CL"/>
                              </w:rPr>
                              <w:t xml:space="preserve">a Periódica. Excepto en un caso </w:t>
                            </w:r>
                            <w:r w:rsidRPr="00F81308">
                              <w:rPr>
                                <w:rFonts w:ascii="ParryGrotesque-Normal" w:hAnsi="ParryGrotesque-Normal" w:cs="ParryGrotesque-Normal"/>
                                <w:color w:val="000000"/>
                                <w:sz w:val="20"/>
                                <w:szCs w:val="20"/>
                                <w:lang w:val="es-CL"/>
                              </w:rPr>
                              <w:t>(hidróg</w:t>
                            </w:r>
                            <w:r>
                              <w:rPr>
                                <w:rFonts w:ascii="ParryGrotesque-Normal" w:hAnsi="ParryGrotesque-Normal" w:cs="ParryGrotesque-Normal"/>
                                <w:color w:val="000000"/>
                                <w:sz w:val="20"/>
                                <w:szCs w:val="20"/>
                                <w:lang w:val="es-CL"/>
                              </w:rPr>
                              <w:t xml:space="preserve">eno-1), en los núcleos atómicos hay también partículas neutras, denominadas </w:t>
                            </w:r>
                            <w:r w:rsidRPr="00F81308">
                              <w:rPr>
                                <w:rFonts w:ascii="ParryGrotesque-Normal" w:hAnsi="ParryGrotesque-Normal" w:cs="ParryGrotesque-Normal"/>
                                <w:color w:val="000000"/>
                                <w:sz w:val="20"/>
                                <w:szCs w:val="20"/>
                                <w:lang w:val="es-CL"/>
                              </w:rPr>
                              <w:t>n</w:t>
                            </w:r>
                            <w:r>
                              <w:rPr>
                                <w:rFonts w:ascii="ParryGrotesque-Normal" w:hAnsi="ParryGrotesque-Normal" w:cs="ParryGrotesque-Normal"/>
                                <w:color w:val="000000"/>
                                <w:sz w:val="20"/>
                                <w:szCs w:val="20"/>
                                <w:lang w:val="es-CL"/>
                              </w:rPr>
                              <w:t xml:space="preserve">eutrones, que aportan masa pero no </w:t>
                            </w:r>
                            <w:r w:rsidRPr="00F81308">
                              <w:rPr>
                                <w:rFonts w:ascii="ParryGrotesque-Normal" w:hAnsi="ParryGrotesque-Normal" w:cs="ParryGrotesque-Normal"/>
                                <w:color w:val="000000"/>
                                <w:sz w:val="20"/>
                                <w:szCs w:val="20"/>
                                <w:lang w:val="es-CL"/>
                              </w:rPr>
                              <w:t>carga. Por</w:t>
                            </w:r>
                            <w:r>
                              <w:rPr>
                                <w:rFonts w:ascii="ParryGrotesque-Normal" w:hAnsi="ParryGrotesque-Normal" w:cs="ParryGrotesque-Normal"/>
                                <w:color w:val="000000"/>
                                <w:sz w:val="20"/>
                                <w:szCs w:val="20"/>
                                <w:lang w:val="es-CL"/>
                              </w:rPr>
                              <w:t xml:space="preserve"> eso, se da la circunstancia de </w:t>
                            </w:r>
                            <w:r w:rsidRPr="00F81308">
                              <w:rPr>
                                <w:rFonts w:ascii="ParryGrotesque-Normal" w:hAnsi="ParryGrotesque-Normal" w:cs="ParryGrotesque-Normal"/>
                                <w:color w:val="000000"/>
                                <w:sz w:val="20"/>
                                <w:szCs w:val="20"/>
                                <w:lang w:val="es-CL"/>
                              </w:rPr>
                              <w:t>que puedan existi</w:t>
                            </w:r>
                            <w:r>
                              <w:rPr>
                                <w:rFonts w:ascii="ParryGrotesque-Normal" w:hAnsi="ParryGrotesque-Normal" w:cs="ParryGrotesque-Normal"/>
                                <w:color w:val="000000"/>
                                <w:sz w:val="20"/>
                                <w:szCs w:val="20"/>
                                <w:lang w:val="es-CL"/>
                              </w:rPr>
                              <w:t xml:space="preserve">r átomos de un mismo </w:t>
                            </w:r>
                            <w:r w:rsidRPr="00F81308">
                              <w:rPr>
                                <w:rFonts w:ascii="ParryGrotesque-Normal" w:hAnsi="ParryGrotesque-Normal" w:cs="ParryGrotesque-Normal"/>
                                <w:color w:val="000000"/>
                                <w:sz w:val="20"/>
                                <w:szCs w:val="20"/>
                                <w:lang w:val="es-CL"/>
                              </w:rPr>
                              <w:t>elemento</w:t>
                            </w:r>
                            <w:r>
                              <w:rPr>
                                <w:rFonts w:ascii="ParryGrotesque-Normal" w:hAnsi="ParryGrotesque-Normal" w:cs="ParryGrotesque-Normal"/>
                                <w:color w:val="000000"/>
                                <w:sz w:val="20"/>
                                <w:szCs w:val="20"/>
                                <w:lang w:val="es-CL"/>
                              </w:rPr>
                              <w:t xml:space="preserve">, es decir, con el mismo número </w:t>
                            </w:r>
                            <w:r w:rsidRPr="00F81308">
                              <w:rPr>
                                <w:rFonts w:ascii="ParryGrotesque-Normal" w:hAnsi="ParryGrotesque-Normal" w:cs="ParryGrotesque-Normal"/>
                                <w:color w:val="000000"/>
                                <w:sz w:val="20"/>
                                <w:szCs w:val="20"/>
                                <w:lang w:val="es-CL"/>
                              </w:rPr>
                              <w:t>atómi</w:t>
                            </w:r>
                            <w:r>
                              <w:rPr>
                                <w:rFonts w:ascii="ParryGrotesque-Normal" w:hAnsi="ParryGrotesque-Normal" w:cs="ParryGrotesque-Normal"/>
                                <w:color w:val="000000"/>
                                <w:sz w:val="20"/>
                                <w:szCs w:val="20"/>
                                <w:lang w:val="es-CL"/>
                              </w:rPr>
                              <w:t xml:space="preserve">co, pero con distinto número de neutrones </w:t>
                            </w:r>
                            <w:r w:rsidRPr="00F81308">
                              <w:rPr>
                                <w:rFonts w:ascii="ParryGrotesque-Normal" w:hAnsi="ParryGrotesque-Normal" w:cs="ParryGrotesque-Normal"/>
                                <w:color w:val="000000"/>
                                <w:sz w:val="20"/>
                                <w:szCs w:val="20"/>
                                <w:lang w:val="es-CL"/>
                              </w:rPr>
                              <w:t xml:space="preserve">(y, </w:t>
                            </w:r>
                            <w:r>
                              <w:rPr>
                                <w:rFonts w:ascii="ParryGrotesque-Normal" w:hAnsi="ParryGrotesque-Normal" w:cs="ParryGrotesque-Normal"/>
                                <w:color w:val="000000"/>
                                <w:sz w:val="20"/>
                                <w:szCs w:val="20"/>
                                <w:lang w:val="es-CL"/>
                              </w:rPr>
                              <w:t xml:space="preserve">por consiguiente, distinta masa </w:t>
                            </w:r>
                            <w:r w:rsidRPr="00F81308">
                              <w:rPr>
                                <w:rFonts w:ascii="ParryGrotesque-Normal" w:hAnsi="ParryGrotesque-Normal" w:cs="ParryGrotesque-Normal"/>
                                <w:color w:val="000000"/>
                                <w:sz w:val="20"/>
                                <w:szCs w:val="20"/>
                                <w:lang w:val="es-CL"/>
                              </w:rPr>
                              <w:t>atómica</w:t>
                            </w:r>
                            <w:r>
                              <w:rPr>
                                <w:rFonts w:ascii="ParryGrotesque-Normal" w:hAnsi="ParryGrotesque-Normal" w:cs="ParryGrotesque-Normal"/>
                                <w:color w:val="000000"/>
                                <w:sz w:val="20"/>
                                <w:szCs w:val="20"/>
                                <w:lang w:val="es-CL"/>
                              </w:rPr>
                              <w:t xml:space="preserve">). Como ocupan la misma casilla </w:t>
                            </w:r>
                            <w:r w:rsidRPr="00F81308">
                              <w:rPr>
                                <w:rFonts w:ascii="ParryGrotesque-Normal" w:hAnsi="ParryGrotesque-Normal" w:cs="ParryGrotesque-Normal"/>
                                <w:color w:val="000000"/>
                                <w:sz w:val="20"/>
                                <w:szCs w:val="20"/>
                                <w:lang w:val="es-CL"/>
                              </w:rPr>
                              <w:t>de la Tabla se llaman isótopos.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cx="http://schemas.microsoft.com/office/drawing/2014/chartex">
            <w:pict>
              <v:shape w14:anchorId="55777439" id="_x0000_s1047" type="#_x0000_t202" style="position:absolute;margin-left:0;margin-top:-11.6pt;width:185.9pt;height:110.6pt;z-index:25167257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" stroked="f">
                <v:textbox style="mso-fit-shape-to-text:t">
                  <w:txbxContent>
                    <w:p w:rsidR="00F81308" w:rsidRPr="00F81308" w:rsidRDefault="00F81308" w:rsidP="00F81308">
                      <w:pPr>
                        <w:autoSpaceDE w:val="0"/>
                        <w:autoSpaceDN w:val="0"/>
                        <w:adjustRightInd w:val="0"/>
                        <w:spacing w:before="0"/>
                        <w:jc w:val="both"/>
                        <w:rPr>
                          <w:rFonts w:ascii="Parry-Bold" w:hAnsi="Parry-Bold" w:cs="Parry-Bold"/>
                          <w:b/>
                          <w:bCs/>
                          <w:color w:val="E3003B"/>
                          <w:sz w:val="28"/>
                          <w:szCs w:val="28"/>
                          <w:lang w:val="es-CL"/>
                        </w:rPr>
                      </w:pPr>
                      <w:r w:rsidRPr="00F81308">
                        <w:rPr>
                          <w:rFonts w:ascii="Parry-Bold" w:hAnsi="Parry-Bold" w:cs="Parry-Bold"/>
                          <w:b/>
                          <w:bCs/>
                          <w:color w:val="E3003B"/>
                          <w:sz w:val="28"/>
                          <w:szCs w:val="28"/>
                          <w:lang w:val="es-CL"/>
                        </w:rPr>
                        <w:t>¿Qué es un número atómico?</w:t>
                      </w:r>
                    </w:p>
                    <w:p w:rsidR="00F81308" w:rsidRPr="00F81308" w:rsidRDefault="00F81308" w:rsidP="00F81308">
                      <w:pPr>
                        <w:autoSpaceDE w:val="0"/>
                        <w:autoSpaceDN w:val="0"/>
                        <w:adjustRightInd w:val="0"/>
                        <w:spacing w:before="0"/>
                        <w:jc w:val="both"/>
                        <w:rPr>
                          <w:rFonts w:ascii="ParryGrotesque-Normal" w:hAnsi="ParryGrotesque-Normal" w:cs="ParryGrotesque-Normal"/>
                          <w:color w:val="000000"/>
                          <w:sz w:val="20"/>
                          <w:szCs w:val="20"/>
                          <w:lang w:val="es-CL"/>
                        </w:rPr>
                      </w:pPr>
                      <w:r w:rsidRPr="00F81308">
                        <w:rPr>
                          <w:rFonts w:ascii="ParryGrotesque-Normal" w:hAnsi="ParryGrotesque-Normal" w:cs="ParryGrotesque-Normal"/>
                          <w:color w:val="000000"/>
                          <w:sz w:val="20"/>
                          <w:szCs w:val="20"/>
                          <w:lang w:val="es-CL"/>
                        </w:rPr>
                        <w:t>Atómi</w:t>
                      </w:r>
                      <w:r>
                        <w:rPr>
                          <w:rFonts w:ascii="ParryGrotesque-Normal" w:hAnsi="ParryGrotesque-Normal" w:cs="ParryGrotesque-Normal"/>
                          <w:color w:val="000000"/>
                          <w:sz w:val="20"/>
                          <w:szCs w:val="20"/>
                          <w:lang w:val="es-CL"/>
                        </w:rPr>
                        <w:t xml:space="preserve">co significa relativo al átomo, </w:t>
                      </w:r>
                      <w:r w:rsidRPr="00F81308">
                        <w:rPr>
                          <w:rFonts w:ascii="ParryGrotesque-Normal" w:hAnsi="ParryGrotesque-Normal" w:cs="ParryGrotesque-Normal"/>
                          <w:color w:val="000000"/>
                          <w:sz w:val="20"/>
                          <w:szCs w:val="20"/>
                          <w:lang w:val="es-CL"/>
                        </w:rPr>
                        <w:t>la p</w:t>
                      </w:r>
                      <w:r>
                        <w:rPr>
                          <w:rFonts w:ascii="ParryGrotesque-Normal" w:hAnsi="ParryGrotesque-Normal" w:cs="ParryGrotesque-Normal"/>
                          <w:color w:val="000000"/>
                          <w:sz w:val="20"/>
                          <w:szCs w:val="20"/>
                          <w:lang w:val="es-CL"/>
                        </w:rPr>
                        <w:t xml:space="preserve">orción más pequeña en que puede dividirse un elemento químico manteniendo </w:t>
                      </w:r>
                      <w:r w:rsidRPr="00F81308">
                        <w:rPr>
                          <w:rFonts w:ascii="ParryGrotesque-Normal" w:hAnsi="ParryGrotesque-Normal" w:cs="ParryGrotesque-Normal"/>
                          <w:color w:val="000000"/>
                          <w:sz w:val="20"/>
                          <w:szCs w:val="20"/>
                          <w:lang w:val="es-CL"/>
                        </w:rPr>
                        <w:t>su</w:t>
                      </w:r>
                      <w:r>
                        <w:rPr>
                          <w:rFonts w:ascii="ParryGrotesque-Normal" w:hAnsi="ParryGrotesque-Normal" w:cs="ParryGrotesque-Normal"/>
                          <w:color w:val="000000"/>
                          <w:sz w:val="20"/>
                          <w:szCs w:val="20"/>
                          <w:lang w:val="es-CL"/>
                        </w:rPr>
                        <w:t xml:space="preserve">s propiedades. Se pensó que era </w:t>
                      </w:r>
                      <w:r w:rsidRPr="00F81308">
                        <w:rPr>
                          <w:rFonts w:ascii="ParryGrotesque-Normal" w:hAnsi="ParryGrotesque-Normal" w:cs="ParryGrotesque-Normal"/>
                          <w:color w:val="000000"/>
                          <w:sz w:val="20"/>
                          <w:szCs w:val="20"/>
                          <w:lang w:val="es-CL"/>
                        </w:rPr>
                        <w:t>indivisible y de ahí su nombre.</w:t>
                      </w:r>
                      <w:r>
                        <w:rPr>
                          <w:rFonts w:ascii="ParryGrotesque-Normal" w:hAnsi="ParryGrotesque-Normal" w:cs="ParryGrotesque-Normal"/>
                          <w:color w:val="000000"/>
                          <w:sz w:val="20"/>
                          <w:szCs w:val="20"/>
                          <w:lang w:val="es-CL"/>
                        </w:rPr>
                        <w:t xml:space="preserve"> Todos los </w:t>
                      </w:r>
                      <w:r w:rsidRPr="00F81308">
                        <w:rPr>
                          <w:rFonts w:ascii="ParryGrotesque-Normal" w:hAnsi="ParryGrotesque-Normal" w:cs="ParryGrotesque-Normal"/>
                          <w:color w:val="000000"/>
                          <w:sz w:val="20"/>
                          <w:szCs w:val="20"/>
                          <w:lang w:val="es-CL"/>
                        </w:rPr>
                        <w:t>átomos</w:t>
                      </w:r>
                      <w:r>
                        <w:rPr>
                          <w:rFonts w:ascii="ParryGrotesque-Normal" w:hAnsi="ParryGrotesque-Normal" w:cs="ParryGrotesque-Normal"/>
                          <w:color w:val="000000"/>
                          <w:sz w:val="20"/>
                          <w:szCs w:val="20"/>
                          <w:lang w:val="es-CL"/>
                        </w:rPr>
                        <w:t xml:space="preserve"> están compuestos por un núcleo </w:t>
                      </w:r>
                      <w:r w:rsidRPr="00F81308">
                        <w:rPr>
                          <w:rFonts w:ascii="ParryGrotesque-Normal" w:hAnsi="ParryGrotesque-Normal" w:cs="ParryGrotesque-Normal"/>
                          <w:color w:val="000000"/>
                          <w:sz w:val="20"/>
                          <w:szCs w:val="20"/>
                          <w:lang w:val="es-CL"/>
                        </w:rPr>
                        <w:t xml:space="preserve">central en </w:t>
                      </w:r>
                      <w:r>
                        <w:rPr>
                          <w:rFonts w:ascii="ParryGrotesque-Normal" w:hAnsi="ParryGrotesque-Normal" w:cs="ParryGrotesque-Normal"/>
                          <w:color w:val="000000"/>
                          <w:sz w:val="20"/>
                          <w:szCs w:val="20"/>
                          <w:lang w:val="es-CL"/>
                        </w:rPr>
                        <w:t xml:space="preserve">el que hay partículas con carga </w:t>
                      </w:r>
                      <w:r w:rsidRPr="00F81308">
                        <w:rPr>
                          <w:rFonts w:ascii="ParryGrotesque-Normal" w:hAnsi="ParryGrotesque-Normal" w:cs="ParryGrotesque-Normal"/>
                          <w:color w:val="000000"/>
                          <w:sz w:val="20"/>
                          <w:szCs w:val="20"/>
                          <w:lang w:val="es-CL"/>
                        </w:rPr>
                        <w:t>eléctrica posi</w:t>
                      </w:r>
                      <w:r>
                        <w:rPr>
                          <w:rFonts w:ascii="ParryGrotesque-Normal" w:hAnsi="ParryGrotesque-Normal" w:cs="ParryGrotesque-Normal"/>
                          <w:color w:val="000000"/>
                          <w:sz w:val="20"/>
                          <w:szCs w:val="20"/>
                          <w:lang w:val="es-CL"/>
                        </w:rPr>
                        <w:t xml:space="preserve">tiva, los protones, en torno al </w:t>
                      </w:r>
                      <w:r w:rsidRPr="00F81308">
                        <w:rPr>
                          <w:rFonts w:ascii="ParryGrotesque-Normal" w:hAnsi="ParryGrotesque-Normal" w:cs="ParryGrotesque-Normal"/>
                          <w:color w:val="000000"/>
                          <w:sz w:val="20"/>
                          <w:szCs w:val="20"/>
                          <w:lang w:val="es-CL"/>
                        </w:rPr>
                        <w:t>cual se mu</w:t>
                      </w:r>
                      <w:r>
                        <w:rPr>
                          <w:rFonts w:ascii="ParryGrotesque-Normal" w:hAnsi="ParryGrotesque-Normal" w:cs="ParryGrotesque-Normal"/>
                          <w:color w:val="000000"/>
                          <w:sz w:val="20"/>
                          <w:szCs w:val="20"/>
                          <w:lang w:val="es-CL"/>
                        </w:rPr>
                        <w:t xml:space="preserve">even otras partículas con carga </w:t>
                      </w:r>
                      <w:r w:rsidRPr="00F81308">
                        <w:rPr>
                          <w:rFonts w:ascii="ParryGrotesque-Normal" w:hAnsi="ParryGrotesque-Normal" w:cs="ParryGrotesque-Normal"/>
                          <w:color w:val="000000"/>
                          <w:sz w:val="20"/>
                          <w:szCs w:val="20"/>
                          <w:lang w:val="es-CL"/>
                        </w:rPr>
                        <w:t>eléctrica neg</w:t>
                      </w:r>
                      <w:r>
                        <w:rPr>
                          <w:rFonts w:ascii="ParryGrotesque-Normal" w:hAnsi="ParryGrotesque-Normal" w:cs="ParryGrotesque-Normal"/>
                          <w:color w:val="000000"/>
                          <w:sz w:val="20"/>
                          <w:szCs w:val="20"/>
                          <w:lang w:val="es-CL"/>
                        </w:rPr>
                        <w:t xml:space="preserve">ativa: los electrones. El átomo </w:t>
                      </w:r>
                      <w:r w:rsidRPr="00F81308">
                        <w:rPr>
                          <w:rFonts w:ascii="ParryGrotesque-Normal" w:hAnsi="ParryGrotesque-Normal" w:cs="ParryGrotesque-Normal"/>
                          <w:color w:val="000000"/>
                          <w:sz w:val="20"/>
                          <w:szCs w:val="20"/>
                          <w:lang w:val="es-CL"/>
                        </w:rPr>
                        <w:t>es eléctri</w:t>
                      </w:r>
                      <w:r>
                        <w:rPr>
                          <w:rFonts w:ascii="ParryGrotesque-Normal" w:hAnsi="ParryGrotesque-Normal" w:cs="ParryGrotesque-Normal"/>
                          <w:color w:val="000000"/>
                          <w:sz w:val="20"/>
                          <w:szCs w:val="20"/>
                          <w:lang w:val="es-CL"/>
                        </w:rPr>
                        <w:t xml:space="preserve">camente neutro, ya que la carga </w:t>
                      </w:r>
                      <w:r w:rsidRPr="00F81308">
                        <w:rPr>
                          <w:rFonts w:ascii="ParryGrotesque-Normal" w:hAnsi="ParryGrotesque-Normal" w:cs="ParryGrotesque-Normal"/>
                          <w:color w:val="000000"/>
                          <w:sz w:val="20"/>
                          <w:szCs w:val="20"/>
                          <w:lang w:val="es-CL"/>
                        </w:rPr>
                        <w:t>de los pro</w:t>
                      </w:r>
                      <w:r>
                        <w:rPr>
                          <w:rFonts w:ascii="ParryGrotesque-Normal" w:hAnsi="ParryGrotesque-Normal" w:cs="ParryGrotesque-Normal"/>
                          <w:color w:val="000000"/>
                          <w:sz w:val="20"/>
                          <w:szCs w:val="20"/>
                          <w:lang w:val="es-CL"/>
                        </w:rPr>
                        <w:t xml:space="preserve">tones está compensada por la de los electrones. En todo átomo el número de protones del </w:t>
                      </w:r>
                      <w:r w:rsidRPr="00F81308">
                        <w:rPr>
                          <w:rFonts w:ascii="ParryGrotesque-Normal" w:hAnsi="ParryGrotesque-Normal" w:cs="ParryGrotesque-Normal"/>
                          <w:color w:val="000000"/>
                          <w:sz w:val="20"/>
                          <w:szCs w:val="20"/>
                          <w:lang w:val="es-CL"/>
                        </w:rPr>
                        <w:t>n</w:t>
                      </w:r>
                      <w:r>
                        <w:rPr>
                          <w:rFonts w:ascii="ParryGrotesque-Normal" w:hAnsi="ParryGrotesque-Normal" w:cs="ParryGrotesque-Normal"/>
                          <w:color w:val="000000"/>
                          <w:sz w:val="20"/>
                          <w:szCs w:val="20"/>
                          <w:lang w:val="es-CL"/>
                        </w:rPr>
                        <w:t xml:space="preserve">úcleo es igual al de electrones </w:t>
                      </w:r>
                      <w:r w:rsidRPr="00F81308">
                        <w:rPr>
                          <w:rFonts w:ascii="ParryGrotesque-Normal" w:hAnsi="ParryGrotesque-Normal" w:cs="ParryGrotesque-Normal"/>
                          <w:color w:val="000000"/>
                          <w:sz w:val="20"/>
                          <w:szCs w:val="20"/>
                          <w:lang w:val="es-CL"/>
                        </w:rPr>
                        <w:t>de sus orbitales, se llama ‘</w:t>
                      </w:r>
                      <w:r>
                        <w:rPr>
                          <w:rFonts w:ascii="ParryGrotesque-Normal" w:hAnsi="ParryGrotesque-Normal" w:cs="ParryGrotesque-Normal"/>
                          <w:color w:val="000000"/>
                          <w:sz w:val="20"/>
                          <w:szCs w:val="20"/>
                          <w:lang w:val="es-CL"/>
                        </w:rPr>
                        <w:t xml:space="preserve">número </w:t>
                      </w:r>
                      <w:r w:rsidRPr="00F81308">
                        <w:rPr>
                          <w:rFonts w:ascii="ParryGrotesque-Normal" w:hAnsi="ParryGrotesque-Normal" w:cs="ParryGrotesque-Normal"/>
                          <w:color w:val="000000"/>
                          <w:sz w:val="20"/>
                          <w:szCs w:val="20"/>
                          <w:lang w:val="es-CL"/>
                        </w:rPr>
                        <w:t>atómico’</w:t>
                      </w:r>
                      <w:r>
                        <w:rPr>
                          <w:rFonts w:ascii="ParryGrotesque-Normal" w:hAnsi="ParryGrotesque-Normal" w:cs="ParryGrotesque-Normal"/>
                          <w:color w:val="000000"/>
                          <w:sz w:val="20"/>
                          <w:szCs w:val="20"/>
                          <w:lang w:val="es-CL"/>
                        </w:rPr>
                        <w:t xml:space="preserve">, es característico de cada elemento </w:t>
                      </w:r>
                      <w:r w:rsidRPr="00F81308">
                        <w:rPr>
                          <w:rFonts w:ascii="ParryGrotesque-Normal" w:hAnsi="ParryGrotesque-Normal" w:cs="ParryGrotesque-Normal"/>
                          <w:color w:val="000000"/>
                          <w:sz w:val="20"/>
                          <w:szCs w:val="20"/>
                          <w:lang w:val="es-CL"/>
                        </w:rPr>
                        <w:t xml:space="preserve">y es el </w:t>
                      </w:r>
                      <w:r>
                        <w:rPr>
                          <w:rFonts w:ascii="ParryGrotesque-Normal" w:hAnsi="ParryGrotesque-Normal" w:cs="ParryGrotesque-Normal"/>
                          <w:color w:val="000000"/>
                          <w:sz w:val="20"/>
                          <w:szCs w:val="20"/>
                          <w:lang w:val="es-CL"/>
                        </w:rPr>
                        <w:t xml:space="preserve">ordinal de la casilla que ocupa </w:t>
                      </w:r>
                      <w:r w:rsidRPr="00F81308">
                        <w:rPr>
                          <w:rFonts w:ascii="ParryGrotesque-Normal" w:hAnsi="ParryGrotesque-Normal" w:cs="ParryGrotesque-Normal"/>
                          <w:color w:val="000000"/>
                          <w:sz w:val="20"/>
                          <w:szCs w:val="20"/>
                          <w:lang w:val="es-CL"/>
                        </w:rPr>
                        <w:t>en la Tabl</w:t>
                      </w:r>
                      <w:r>
                        <w:rPr>
                          <w:rFonts w:ascii="ParryGrotesque-Normal" w:hAnsi="ParryGrotesque-Normal" w:cs="ParryGrotesque-Normal"/>
                          <w:color w:val="000000"/>
                          <w:sz w:val="20"/>
                          <w:szCs w:val="20"/>
                          <w:lang w:val="es-CL"/>
                        </w:rPr>
                        <w:t xml:space="preserve">a Periódica. Excepto en un caso </w:t>
                      </w:r>
                      <w:r w:rsidRPr="00F81308">
                        <w:rPr>
                          <w:rFonts w:ascii="ParryGrotesque-Normal" w:hAnsi="ParryGrotesque-Normal" w:cs="ParryGrotesque-Normal"/>
                          <w:color w:val="000000"/>
                          <w:sz w:val="20"/>
                          <w:szCs w:val="20"/>
                          <w:lang w:val="es-CL"/>
                        </w:rPr>
                        <w:t>(hidróg</w:t>
                      </w:r>
                      <w:r>
                        <w:rPr>
                          <w:rFonts w:ascii="ParryGrotesque-Normal" w:hAnsi="ParryGrotesque-Normal" w:cs="ParryGrotesque-Normal"/>
                          <w:color w:val="000000"/>
                          <w:sz w:val="20"/>
                          <w:szCs w:val="20"/>
                          <w:lang w:val="es-CL"/>
                        </w:rPr>
                        <w:t xml:space="preserve">eno-1), en los núcleos atómicos hay también partículas neutras, denominadas </w:t>
                      </w:r>
                      <w:r w:rsidRPr="00F81308">
                        <w:rPr>
                          <w:rFonts w:ascii="ParryGrotesque-Normal" w:hAnsi="ParryGrotesque-Normal" w:cs="ParryGrotesque-Normal"/>
                          <w:color w:val="000000"/>
                          <w:sz w:val="20"/>
                          <w:szCs w:val="20"/>
                          <w:lang w:val="es-CL"/>
                        </w:rPr>
                        <w:t>n</w:t>
                      </w:r>
                      <w:r>
                        <w:rPr>
                          <w:rFonts w:ascii="ParryGrotesque-Normal" w:hAnsi="ParryGrotesque-Normal" w:cs="ParryGrotesque-Normal"/>
                          <w:color w:val="000000"/>
                          <w:sz w:val="20"/>
                          <w:szCs w:val="20"/>
                          <w:lang w:val="es-CL"/>
                        </w:rPr>
                        <w:t xml:space="preserve">eutrones, que aportan masa pero no </w:t>
                      </w:r>
                      <w:r w:rsidRPr="00F81308">
                        <w:rPr>
                          <w:rFonts w:ascii="ParryGrotesque-Normal" w:hAnsi="ParryGrotesque-Normal" w:cs="ParryGrotesque-Normal"/>
                          <w:color w:val="000000"/>
                          <w:sz w:val="20"/>
                          <w:szCs w:val="20"/>
                          <w:lang w:val="es-CL"/>
                        </w:rPr>
                        <w:t>carga. Por</w:t>
                      </w:r>
                      <w:r>
                        <w:rPr>
                          <w:rFonts w:ascii="ParryGrotesque-Normal" w:hAnsi="ParryGrotesque-Normal" w:cs="ParryGrotesque-Normal"/>
                          <w:color w:val="000000"/>
                          <w:sz w:val="20"/>
                          <w:szCs w:val="20"/>
                          <w:lang w:val="es-CL"/>
                        </w:rPr>
                        <w:t xml:space="preserve"> eso, se da la circunstancia de </w:t>
                      </w:r>
                      <w:r w:rsidRPr="00F81308">
                        <w:rPr>
                          <w:rFonts w:ascii="ParryGrotesque-Normal" w:hAnsi="ParryGrotesque-Normal" w:cs="ParryGrotesque-Normal"/>
                          <w:color w:val="000000"/>
                          <w:sz w:val="20"/>
                          <w:szCs w:val="20"/>
                          <w:lang w:val="es-CL"/>
                        </w:rPr>
                        <w:t>que puedan existi</w:t>
                      </w:r>
                      <w:r>
                        <w:rPr>
                          <w:rFonts w:ascii="ParryGrotesque-Normal" w:hAnsi="ParryGrotesque-Normal" w:cs="ParryGrotesque-Normal"/>
                          <w:color w:val="000000"/>
                          <w:sz w:val="20"/>
                          <w:szCs w:val="20"/>
                          <w:lang w:val="es-CL"/>
                        </w:rPr>
                        <w:t xml:space="preserve">r átomos de un mismo </w:t>
                      </w:r>
                      <w:r w:rsidRPr="00F81308">
                        <w:rPr>
                          <w:rFonts w:ascii="ParryGrotesque-Normal" w:hAnsi="ParryGrotesque-Normal" w:cs="ParryGrotesque-Normal"/>
                          <w:color w:val="000000"/>
                          <w:sz w:val="20"/>
                          <w:szCs w:val="20"/>
                          <w:lang w:val="es-CL"/>
                        </w:rPr>
                        <w:t>elemento</w:t>
                      </w:r>
                      <w:r>
                        <w:rPr>
                          <w:rFonts w:ascii="ParryGrotesque-Normal" w:hAnsi="ParryGrotesque-Normal" w:cs="ParryGrotesque-Normal"/>
                          <w:color w:val="000000"/>
                          <w:sz w:val="20"/>
                          <w:szCs w:val="20"/>
                          <w:lang w:val="es-CL"/>
                        </w:rPr>
                        <w:t xml:space="preserve">, es decir, con el mismo número </w:t>
                      </w:r>
                      <w:r w:rsidRPr="00F81308">
                        <w:rPr>
                          <w:rFonts w:ascii="ParryGrotesque-Normal" w:hAnsi="ParryGrotesque-Normal" w:cs="ParryGrotesque-Normal"/>
                          <w:color w:val="000000"/>
                          <w:sz w:val="20"/>
                          <w:szCs w:val="20"/>
                          <w:lang w:val="es-CL"/>
                        </w:rPr>
                        <w:t>atómi</w:t>
                      </w:r>
                      <w:r>
                        <w:rPr>
                          <w:rFonts w:ascii="ParryGrotesque-Normal" w:hAnsi="ParryGrotesque-Normal" w:cs="ParryGrotesque-Normal"/>
                          <w:color w:val="000000"/>
                          <w:sz w:val="20"/>
                          <w:szCs w:val="20"/>
                          <w:lang w:val="es-CL"/>
                        </w:rPr>
                        <w:t xml:space="preserve">co, pero con distinto número de neutrones </w:t>
                      </w:r>
                      <w:r w:rsidRPr="00F81308">
                        <w:rPr>
                          <w:rFonts w:ascii="ParryGrotesque-Normal" w:hAnsi="ParryGrotesque-Normal" w:cs="ParryGrotesque-Normal"/>
                          <w:color w:val="000000"/>
                          <w:sz w:val="20"/>
                          <w:szCs w:val="20"/>
                          <w:lang w:val="es-CL"/>
                        </w:rPr>
                        <w:t xml:space="preserve">(y, </w:t>
                      </w:r>
                      <w:r>
                        <w:rPr>
                          <w:rFonts w:ascii="ParryGrotesque-Normal" w:hAnsi="ParryGrotesque-Normal" w:cs="ParryGrotesque-Normal"/>
                          <w:color w:val="000000"/>
                          <w:sz w:val="20"/>
                          <w:szCs w:val="20"/>
                          <w:lang w:val="es-CL"/>
                        </w:rPr>
                        <w:t xml:space="preserve">por consiguiente, distinta masa </w:t>
                      </w:r>
                      <w:r w:rsidRPr="00F81308">
                        <w:rPr>
                          <w:rFonts w:ascii="ParryGrotesque-Normal" w:hAnsi="ParryGrotesque-Normal" w:cs="ParryGrotesque-Normal"/>
                          <w:color w:val="000000"/>
                          <w:sz w:val="20"/>
                          <w:szCs w:val="20"/>
                          <w:lang w:val="es-CL"/>
                        </w:rPr>
                        <w:t>atómica</w:t>
                      </w:r>
                      <w:r>
                        <w:rPr>
                          <w:rFonts w:ascii="ParryGrotesque-Normal" w:hAnsi="ParryGrotesque-Normal" w:cs="ParryGrotesque-Normal"/>
                          <w:color w:val="000000"/>
                          <w:sz w:val="20"/>
                          <w:szCs w:val="20"/>
                          <w:lang w:val="es-CL"/>
                        </w:rPr>
                        <w:t xml:space="preserve">). Como ocupan la misma casilla </w:t>
                      </w:r>
                      <w:r w:rsidRPr="00F81308">
                        <w:rPr>
                          <w:rFonts w:ascii="ParryGrotesque-Normal" w:hAnsi="ParryGrotesque-Normal" w:cs="ParryGrotesque-Normal"/>
                          <w:color w:val="000000"/>
                          <w:sz w:val="20"/>
                          <w:szCs w:val="20"/>
                          <w:lang w:val="es-CL"/>
                        </w:rPr>
                        <w:t>de la Tabla se llaman isótopos.</w:t>
                      </w:r>
                    </w:p>
                  </w:txbxContent>
                </v:textbox>
                <w10:wrap anchorx="margin"/>
              </v:shape>
            </w:pict>
          </mc:Fallback>
        </mc:AlternateContent>
      </w: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Default="00F81308" w:rsidP="00BA3CF2">
      <w:pPr>
        <w:autoSpaceDE w:val="0"/>
        <w:autoSpaceDN w:val="0"/>
        <w:adjustRightInd w:val="0"/>
        <w:spacing w:before="0"/>
        <w:rPr>
          <w:rFonts w:ascii="Parry-Bold" w:hAnsi="Parry-Bold" w:cs="Parry-Bold"/>
          <w:b/>
          <w:bCs/>
          <w:color w:val="E3003B"/>
          <w:lang w:val="es-CL"/>
        </w:rPr>
      </w:pPr>
    </w:p>
    <w:p w:rsidR="00F81308" w:rsidRPr="004B2C09" w:rsidRDefault="00CF035C" w:rsidP="00BA3CF2">
      <w:pPr>
        <w:autoSpaceDE w:val="0"/>
        <w:autoSpaceDN w:val="0"/>
        <w:adjustRightInd w:val="0"/>
        <w:spacing w:before="0"/>
        <w:rPr>
          <w:rFonts w:ascii="Parry-Bold" w:hAnsi="Parry-Bold" w:cs="Parry-Bold"/>
          <w:b/>
          <w:bCs/>
          <w:color w:val="E3003B"/>
          <w:lang w:val="es-CL"/>
        </w:rPr>
      </w:pPr>
      <w:r>
        <w:rPr>
          <w:rFonts w:ascii="Parry-Bold" w:hAnsi="Parry-Bold" w:cs="Parry-Bold"/>
          <w:b/>
          <w:bCs/>
          <w:noProof/>
          <w:color w:val="E3003B"/>
          <w:lang w:val="es-CL" w:eastAsia="es-CL"/>
        </w:rPr>
        <mc:AlternateContent>
          <mc:Choice Requires="wps">
            <w:drawing>
              <wp:anchor distT="0" distB="0" distL="114300" distR="114300" simplePos="0" relativeHeight="251686912" behindDoc="0" locked="0" layoutInCell="1" allowOverlap="1" wp14:anchorId="74FF621C" wp14:editId="0463B048">
                <wp:simplePos x="0" y="0"/>
                <wp:positionH relativeFrom="margin">
                  <wp:posOffset>0</wp:posOffset>
                </wp:positionH>
                <wp:positionV relativeFrom="paragraph">
                  <wp:posOffset>5471795</wp:posOffset>
                </wp:positionV>
                <wp:extent cx="3752850" cy="514350"/>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3752850" cy="514350"/>
                        </a:xfrm>
                        <a:prstGeom prst="rect">
                          <a:avLst/>
                        </a:prstGeom>
                        <a:noFill/>
                        <a:ln w="6350">
                          <a:noFill/>
                        </a:ln>
                      </wps:spPr>
                      <wps:txbx>
                        <w:txbxContent>
                          <w:p w:rsidR="00CF035C" w:rsidRPr="00CF035C" w:rsidRDefault="00CF035C" w:rsidP="00CF035C">
                            <w:pPr>
                              <w:spacing w:before="0" w:line="20" w:lineRule="atLeast"/>
                              <w:jc w:val="both"/>
                              <w:rPr>
                                <w:sz w:val="18"/>
                                <w:lang w:val="es-CL"/>
                              </w:rPr>
                            </w:pPr>
                            <w:r w:rsidRPr="00CF035C">
                              <w:rPr>
                                <w:b/>
                                <w:sz w:val="18"/>
                                <w:lang w:val="es-CL"/>
                              </w:rPr>
                              <w:t>Isotopos de hi</w:t>
                            </w:r>
                            <w:r w:rsidR="004B2C09">
                              <w:rPr>
                                <w:b/>
                                <w:sz w:val="18"/>
                                <w:lang w:val="es-CL"/>
                              </w:rPr>
                              <w:t>d</w:t>
                            </w:r>
                            <w:r w:rsidRPr="00CF035C">
                              <w:rPr>
                                <w:b/>
                                <w:sz w:val="18"/>
                                <w:lang w:val="es-CL"/>
                              </w:rPr>
                              <w:t>rógeno</w:t>
                            </w:r>
                            <w:r w:rsidRPr="00CF035C">
                              <w:rPr>
                                <w:sz w:val="18"/>
                                <w:lang w:val="es-CL"/>
                              </w:rPr>
                              <w:t>: hidrógeno solo tiene un protón y un electrón, pero en la naturaleza se pueden encontrar algunos de ellos que presentan neutrones, que no afectan su carga neutra.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4FF621C" id="Cuadro de texto 36" o:spid="_x0000_s1048" type="#_x0000_t202" style="position:absolute;margin-left:0;margin-top:430.85pt;width:295.5pt;height:40.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" filled="f" stroked="f" strokeweight=".5pt">
                <v:textbox>
                  <w:txbxContent>
                    <w:p w:rsidR="00CF035C" w:rsidRPr="00CF035C" w:rsidRDefault="00CF035C" w:rsidP="00CF035C">
                      <w:pPr>
                        <w:spacing w:before="0" w:line="20" w:lineRule="atLeast"/>
                        <w:jc w:val="both"/>
                        <w:rPr>
                          <w:sz w:val="18"/>
                          <w:lang w:val="es-CL"/>
                        </w:rPr>
                      </w:pPr>
                      <w:r w:rsidRPr="00CF035C">
                        <w:rPr>
                          <w:b/>
                          <w:sz w:val="18"/>
                          <w:lang w:val="es-CL"/>
                        </w:rPr>
                        <w:t>Isotopos de hi</w:t>
                      </w:r>
                      <w:r w:rsidR="004B2C09">
                        <w:rPr>
                          <w:b/>
                          <w:sz w:val="18"/>
                          <w:lang w:val="es-CL"/>
                        </w:rPr>
                        <w:t>d</w:t>
                      </w:r>
                      <w:r w:rsidRPr="00CF035C">
                        <w:rPr>
                          <w:b/>
                          <w:sz w:val="18"/>
                          <w:lang w:val="es-CL"/>
                        </w:rPr>
                        <w:t>rógeno</w:t>
                      </w:r>
                      <w:r w:rsidRPr="00CF035C">
                        <w:rPr>
                          <w:sz w:val="18"/>
                          <w:lang w:val="es-CL"/>
                        </w:rPr>
                        <w:t>: hidrógeno solo tiene un protón y un electrón, pero en la naturaleza se pueden encontrar algunos de ellos que presentan neutrones, que no afectan su carga neutra.</w:t>
                      </w:r>
                    </w:p>
                  </w:txbxContent>
                </v:textbox>
                <w10:wrap anchorx="margin"/>
              </v:shape>
            </w:pict>
          </mc:Fallback>
        </mc:AlternateContent>
      </w:r>
      <w:r w:rsidRPr="007C1BB1">
        <w:rPr>
          <w:rFonts w:ascii="Parry-Bold" w:hAnsi="Parry-Bold" w:cs="Parry-Bold"/>
          <w:b/>
          <w:bCs/>
          <w:noProof/>
          <w:color w:val="E3003B"/>
          <w:lang w:val="es-CL" w:eastAsia="es-CL"/>
        </w:rPr>
        <mc:AlternateContent>
          <mc:Choice Requires="wps">
            <w:drawing>
              <wp:anchor distT="45720" distB="45720" distL="114300" distR="114300" simplePos="0" relativeHeight="251682816" behindDoc="1" locked="0" layoutInCell="1" allowOverlap="1" wp14:anchorId="37A899C2" wp14:editId="5A1F6DC2">
                <wp:simplePos x="0" y="0"/>
                <wp:positionH relativeFrom="margin">
                  <wp:align>right</wp:align>
                </wp:positionH>
                <wp:positionV relativeFrom="paragraph">
                  <wp:posOffset>3832860</wp:posOffset>
                </wp:positionV>
                <wp:extent cx="2647950" cy="1404620"/>
                <wp:effectExtent l="0" t="0" r="0" b="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solidFill>
                          <a:srgbClr val="FFFFFF"/>
                        </a:solidFill>
                        <a:ln w="9525">
                          <a:noFill/>
                          <a:miter lim="800000"/>
                          <a:headEnd/>
                          <a:tailEnd/>
                        </a:ln>
                      </wps:spPr>
                      <wps:txbx>
                        <w:txbxContent>
                          <w:p w:rsidR="007C1BB1" w:rsidRPr="007C1BB1" w:rsidRDefault="007C1BB1" w:rsidP="007C1BB1">
                            <w:pPr>
                              <w:autoSpaceDE w:val="0"/>
                              <w:autoSpaceDN w:val="0"/>
                              <w:adjustRightInd w:val="0"/>
                              <w:spacing w:before="0"/>
                              <w:rPr>
                                <w:rFonts w:ascii="Parry-Bold" w:hAnsi="Parry-Bold" w:cs="Parry-Bold"/>
                                <w:b/>
                                <w:bCs/>
                                <w:color w:val="E3003B"/>
                                <w:sz w:val="28"/>
                                <w:szCs w:val="28"/>
                                <w:lang w:val="es-CL"/>
                              </w:rPr>
                            </w:pPr>
                            <w:r w:rsidRPr="007C1BB1">
                              <w:rPr>
                                <w:rFonts w:ascii="Parry-Bold" w:hAnsi="Parry-Bold" w:cs="Parry-Bold"/>
                                <w:b/>
                                <w:bCs/>
                                <w:color w:val="E3003B"/>
                                <w:sz w:val="28"/>
                                <w:szCs w:val="28"/>
                                <w:lang w:val="es-CL"/>
                              </w:rPr>
                              <w:t>¿Existen átomos libres en la naturaleza?</w:t>
                            </w:r>
                          </w:p>
                          <w:p w:rsidR="007C1BB1" w:rsidRPr="007C1BB1" w:rsidRDefault="007C1BB1" w:rsidP="007C1BB1">
                            <w:pPr>
                              <w:autoSpaceDE w:val="0"/>
                              <w:autoSpaceDN w:val="0"/>
                              <w:adjustRightInd w:val="0"/>
                              <w:spacing w:before="0"/>
                              <w:rPr>
                                <w:rFonts w:ascii="FFDingbats-ArrowsOne" w:hAnsi="FFDingbats-ArrowsOne" w:cs="FFDingbats-ArrowsOne"/>
                                <w:color w:val="008599"/>
                                <w:sz w:val="20"/>
                                <w:szCs w:val="20"/>
                                <w:lang w:val="es-CL"/>
                              </w:rPr>
                            </w:pPr>
                          </w:p>
                          <w:p w:rsidR="007C1BB1" w:rsidRPr="007C1BB1" w:rsidRDefault="007C1BB1" w:rsidP="007C1BB1">
                            <w:pPr>
                              <w:autoSpaceDE w:val="0"/>
                              <w:autoSpaceDN w:val="0"/>
                              <w:adjustRightInd w:val="0"/>
                              <w:spacing w:before="0"/>
                              <w:jc w:val="both"/>
                              <w:rPr>
                                <w:rFonts w:ascii="ParryGrotesque-Normal" w:hAnsi="ParryGrotesque-Normal" w:cs="ParryGrotesque-Normal"/>
                                <w:sz w:val="20"/>
                                <w:szCs w:val="20"/>
                                <w:lang w:val="es-CL"/>
                              </w:rPr>
                            </w:pPr>
                            <w:r w:rsidRPr="007C1BB1">
                              <w:rPr>
                                <w:rFonts w:ascii="ParryGrotesque-Normal" w:hAnsi="ParryGrotesque-Normal" w:cs="ParryGrotesque-Normal"/>
                                <w:color w:val="000000"/>
                                <w:sz w:val="20"/>
                                <w:szCs w:val="20"/>
                                <w:lang w:val="es-CL"/>
                              </w:rPr>
                              <w:t>En la Na</w:t>
                            </w:r>
                            <w:r>
                              <w:rPr>
                                <w:rFonts w:ascii="ParryGrotesque-Normal" w:hAnsi="ParryGrotesque-Normal" w:cs="ParryGrotesque-Normal"/>
                                <w:color w:val="000000"/>
                                <w:sz w:val="20"/>
                                <w:szCs w:val="20"/>
                                <w:lang w:val="es-CL"/>
                              </w:rPr>
                              <w:t xml:space="preserve">turaleza lo habitual es que los elementos se presenten formando </w:t>
                            </w:r>
                            <w:r w:rsidRPr="007C1BB1">
                              <w:rPr>
                                <w:rFonts w:ascii="ParryGrotesque-Normal" w:hAnsi="ParryGrotesque-Normal" w:cs="ParryGrotesque-Normal"/>
                                <w:color w:val="000000"/>
                                <w:sz w:val="20"/>
                                <w:szCs w:val="20"/>
                                <w:lang w:val="es-CL"/>
                              </w:rPr>
                              <w:t>com</w:t>
                            </w:r>
                            <w:r>
                              <w:rPr>
                                <w:rFonts w:ascii="ParryGrotesque-Normal" w:hAnsi="ParryGrotesque-Normal" w:cs="ParryGrotesque-Normal"/>
                                <w:color w:val="000000"/>
                                <w:sz w:val="20"/>
                                <w:szCs w:val="20"/>
                                <w:lang w:val="es-CL"/>
                              </w:rPr>
                              <w:t xml:space="preserve">binaciones: solamente los gases </w:t>
                            </w:r>
                            <w:r w:rsidRPr="007C1BB1">
                              <w:rPr>
                                <w:rFonts w:ascii="ParryGrotesque-Normal" w:hAnsi="ParryGrotesque-Normal" w:cs="ParryGrotesque-Normal"/>
                                <w:color w:val="000000"/>
                                <w:sz w:val="20"/>
                                <w:szCs w:val="20"/>
                                <w:lang w:val="es-CL"/>
                              </w:rPr>
                              <w:t>nobles y los metales en</w:t>
                            </w:r>
                            <w:r>
                              <w:rPr>
                                <w:rFonts w:ascii="ParryGrotesque-Normal" w:hAnsi="ParryGrotesque-Normal" w:cs="ParryGrotesque-Normal"/>
                                <w:color w:val="000000"/>
                                <w:sz w:val="20"/>
                                <w:szCs w:val="20"/>
                                <w:lang w:val="es-CL"/>
                              </w:rPr>
                              <w:t xml:space="preserve"> estado </w:t>
                            </w:r>
                            <w:r w:rsidRPr="007C1BB1">
                              <w:rPr>
                                <w:rFonts w:ascii="ParryGrotesque-Normal" w:hAnsi="ParryGrotesque-Normal" w:cs="ParryGrotesque-Normal"/>
                                <w:color w:val="000000"/>
                                <w:sz w:val="20"/>
                                <w:szCs w:val="20"/>
                                <w:lang w:val="es-CL"/>
                              </w:rPr>
                              <w:t>gaseoso están constituidos por áto</w:t>
                            </w:r>
                            <w:r>
                              <w:rPr>
                                <w:rFonts w:ascii="ParryGrotesque-Normal" w:hAnsi="ParryGrotesque-Normal" w:cs="ParryGrotesque-Normal"/>
                                <w:color w:val="000000"/>
                                <w:sz w:val="20"/>
                                <w:szCs w:val="20"/>
                                <w:lang w:val="es-CL"/>
                              </w:rPr>
                              <w:t xml:space="preserve">mos aislados. Así, por ejemplo, </w:t>
                            </w:r>
                            <w:r w:rsidRPr="007C1BB1">
                              <w:rPr>
                                <w:rFonts w:ascii="ParryGrotesque-Normal" w:hAnsi="ParryGrotesque-Normal" w:cs="ParryGrotesque-Normal"/>
                                <w:color w:val="000000"/>
                                <w:sz w:val="20"/>
                                <w:szCs w:val="20"/>
                                <w:lang w:val="es-CL"/>
                              </w:rPr>
                              <w:t>en el aire encontramos a lo</w:t>
                            </w:r>
                            <w:r>
                              <w:rPr>
                                <w:rFonts w:ascii="ParryGrotesque-Normal" w:hAnsi="ParryGrotesque-Normal" w:cs="ParryGrotesque-Normal"/>
                                <w:color w:val="000000"/>
                                <w:sz w:val="20"/>
                                <w:szCs w:val="20"/>
                                <w:lang w:val="es-CL"/>
                              </w:rPr>
                              <w:t xml:space="preserve">s elementos oxígeno y nitrógeno formando </w:t>
                            </w:r>
                            <w:r w:rsidRPr="007C1BB1">
                              <w:rPr>
                                <w:rFonts w:ascii="ParryGrotesque-Normal" w:hAnsi="ParryGrotesque-Normal" w:cs="ParryGrotesque-Normal"/>
                                <w:color w:val="000000"/>
                                <w:sz w:val="20"/>
                                <w:szCs w:val="20"/>
                                <w:lang w:val="es-CL"/>
                              </w:rPr>
                              <w:t>moléculas diatómicas (O</w:t>
                            </w:r>
                            <w:r w:rsidRPr="007C1BB1">
                              <w:rPr>
                                <w:rFonts w:ascii="ParryGrotesque-Normal" w:hAnsi="ParryGrotesque-Normal" w:cs="ParryGrotesque-Normal"/>
                                <w:color w:val="000000"/>
                                <w:sz w:val="11"/>
                                <w:szCs w:val="11"/>
                                <w:lang w:val="es-CL"/>
                              </w:rPr>
                              <w:t xml:space="preserve">2 </w:t>
                            </w:r>
                            <w:r w:rsidRPr="007C1BB1">
                              <w:rPr>
                                <w:rFonts w:ascii="ParryGrotesque-Normal" w:hAnsi="ParryGrotesque-Normal" w:cs="ParryGrotesque-Normal"/>
                                <w:color w:val="000000"/>
                                <w:sz w:val="20"/>
                                <w:szCs w:val="20"/>
                                <w:lang w:val="es-CL"/>
                              </w:rPr>
                              <w:t>y N</w:t>
                            </w:r>
                            <w:r w:rsidRPr="007C1BB1">
                              <w:rPr>
                                <w:rFonts w:ascii="ParryGrotesque-Normal" w:hAnsi="ParryGrotesque-Normal" w:cs="ParryGrotesque-Normal"/>
                                <w:color w:val="000000"/>
                                <w:sz w:val="11"/>
                                <w:szCs w:val="11"/>
                                <w:lang w:val="es-CL"/>
                              </w:rPr>
                              <w:t>2</w:t>
                            </w:r>
                            <w:r w:rsidRPr="007C1BB1">
                              <w:rPr>
                                <w:rFonts w:ascii="ParryGrotesque-Normal" w:hAnsi="ParryGrotesque-Normal" w:cs="ParryGrotesque-Normal"/>
                                <w:color w:val="000000"/>
                                <w:sz w:val="20"/>
                                <w:szCs w:val="20"/>
                                <w:lang w:val="es-CL"/>
                              </w:rPr>
                              <w:t>,</w:t>
                            </w:r>
                            <w:r>
                              <w:rPr>
                                <w:rFonts w:ascii="ParryGrotesque-Normal" w:hAnsi="ParryGrotesque-Normal" w:cs="ParryGrotesque-Normal"/>
                                <w:color w:val="000000"/>
                                <w:sz w:val="20"/>
                                <w:szCs w:val="20"/>
                                <w:lang w:val="es-CL"/>
                              </w:rPr>
                              <w:t xml:space="preserve"> respectivamente), pero también encontramos </w:t>
                            </w:r>
                            <w:r w:rsidRPr="007C1BB1">
                              <w:rPr>
                                <w:rFonts w:ascii="ParryGrotesque-Normal" w:hAnsi="ParryGrotesque-Normal" w:cs="ParryGrotesque-Normal"/>
                                <w:color w:val="000000"/>
                                <w:sz w:val="20"/>
                                <w:szCs w:val="20"/>
                                <w:lang w:val="es-CL"/>
                              </w:rPr>
                              <w:t>combinaciones como el dióxido de carbono (CO</w:t>
                            </w:r>
                            <w:r w:rsidRPr="007C1BB1">
                              <w:rPr>
                                <w:rFonts w:ascii="ParryGrotesque-Normal" w:hAnsi="ParryGrotesque-Normal" w:cs="ParryGrotesque-Normal"/>
                                <w:color w:val="000000"/>
                                <w:sz w:val="11"/>
                                <w:szCs w:val="11"/>
                                <w:lang w:val="es-CL"/>
                              </w:rPr>
                              <w:t>2</w:t>
                            </w:r>
                            <w:r>
                              <w:rPr>
                                <w:rFonts w:ascii="ParryGrotesque-Normal" w:hAnsi="ParryGrotesque-Normal" w:cs="ParryGrotesque-Normal"/>
                                <w:color w:val="000000"/>
                                <w:sz w:val="20"/>
                                <w:szCs w:val="20"/>
                                <w:lang w:val="es-CL"/>
                              </w:rPr>
                              <w:t xml:space="preserve">) y el agua </w:t>
                            </w:r>
                            <w:r w:rsidRPr="007C1BB1">
                              <w:rPr>
                                <w:rFonts w:ascii="ParryGrotesque-Normal" w:hAnsi="ParryGrotesque-Normal" w:cs="ParryGrotesque-Normal"/>
                                <w:color w:val="000000"/>
                                <w:sz w:val="20"/>
                                <w:szCs w:val="20"/>
                                <w:lang w:val="es-CL"/>
                              </w:rPr>
                              <w:t>(H</w:t>
                            </w:r>
                            <w:r w:rsidRPr="007C1BB1">
                              <w:rPr>
                                <w:rFonts w:ascii="ParryGrotesque-Normal" w:hAnsi="ParryGrotesque-Normal" w:cs="ParryGrotesque-Normal"/>
                                <w:color w:val="000000"/>
                                <w:sz w:val="11"/>
                                <w:szCs w:val="11"/>
                                <w:lang w:val="es-CL"/>
                              </w:rPr>
                              <w:t>2</w:t>
                            </w:r>
                            <w:r>
                              <w:rPr>
                                <w:rFonts w:ascii="ParryGrotesque-Normal" w:hAnsi="ParryGrotesque-Normal" w:cs="ParryGrotesque-Normal"/>
                                <w:color w:val="000000"/>
                                <w:sz w:val="20"/>
                                <w:szCs w:val="20"/>
                                <w:lang w:val="es-CL"/>
                              </w:rPr>
                              <w:t xml:space="preserve">O), </w:t>
                            </w:r>
                            <w:r w:rsidRPr="007C1BB1">
                              <w:rPr>
                                <w:rFonts w:ascii="ParryGrotesque-Normal" w:hAnsi="ParryGrotesque-Normal" w:cs="ParryGrotesque-Normal"/>
                                <w:color w:val="000000"/>
                                <w:sz w:val="20"/>
                                <w:szCs w:val="20"/>
                                <w:lang w:val="es-CL"/>
                              </w:rPr>
                              <w:t xml:space="preserve">presente </w:t>
                            </w:r>
                            <w:r>
                              <w:rPr>
                                <w:rFonts w:ascii="ParryGrotesque-Normal" w:hAnsi="ParryGrotesque-Normal" w:cs="ParryGrotesque-Normal"/>
                                <w:color w:val="000000"/>
                                <w:sz w:val="20"/>
                                <w:szCs w:val="20"/>
                                <w:lang w:val="es-CL"/>
                              </w:rPr>
                              <w:t xml:space="preserve">en forma de vapor. Mediante las reacciones químicas, </w:t>
                            </w:r>
                            <w:r w:rsidRPr="007C1BB1">
                              <w:rPr>
                                <w:rFonts w:ascii="ParryGrotesque-Normal" w:hAnsi="ParryGrotesque-Normal" w:cs="ParryGrotesque-Normal"/>
                                <w:color w:val="000000"/>
                                <w:sz w:val="20"/>
                                <w:szCs w:val="20"/>
                                <w:lang w:val="es-CL"/>
                              </w:rPr>
                              <w:t>unos átomos se enlazan con otros pa</w:t>
                            </w:r>
                            <w:r>
                              <w:rPr>
                                <w:rFonts w:ascii="ParryGrotesque-Normal" w:hAnsi="ParryGrotesque-Normal" w:cs="ParryGrotesque-Normal"/>
                                <w:color w:val="000000"/>
                                <w:sz w:val="20"/>
                                <w:szCs w:val="20"/>
                                <w:lang w:val="es-CL"/>
                              </w:rPr>
                              <w:t>ra dar sustancias de naturaleza diferente a la de cada uno de</w:t>
                            </w:r>
                            <w:r w:rsidRPr="007C1BB1">
                              <w:rPr>
                                <w:rFonts w:ascii="ParryGrotesque-Normal" w:hAnsi="ParryGrotesque-Normal" w:cs="ParryGrotesque-Normal"/>
                                <w:color w:val="000000"/>
                                <w:sz w:val="20"/>
                                <w:szCs w:val="20"/>
                                <w:lang w:val="es-CL"/>
                              </w:rPr>
                              <w:t>los elementos que las componen y a su</w:t>
                            </w:r>
                            <w:r>
                              <w:rPr>
                                <w:rFonts w:ascii="ParryGrotesque-Normal" w:hAnsi="ParryGrotesque-Normal" w:cs="ParryGrotesque-Normal"/>
                                <w:color w:val="000000"/>
                                <w:sz w:val="20"/>
                                <w:szCs w:val="20"/>
                                <w:lang w:val="es-CL"/>
                              </w:rPr>
                              <w:t xml:space="preserve"> </w:t>
                            </w:r>
                            <w:r w:rsidRPr="007C1BB1">
                              <w:rPr>
                                <w:rFonts w:ascii="ParryGrotesque-Normal" w:hAnsi="ParryGrotesque-Normal" w:cs="ParryGrotesque-Normal"/>
                                <w:color w:val="000000"/>
                                <w:sz w:val="20"/>
                                <w:szCs w:val="20"/>
                                <w:lang w:val="es-CL"/>
                              </w:rPr>
                              <w:t>vez unos compuestos pueden reac</w:t>
                            </w:r>
                            <w:r>
                              <w:rPr>
                                <w:rFonts w:ascii="ParryGrotesque-Normal" w:hAnsi="ParryGrotesque-Normal" w:cs="ParryGrotesque-Normal"/>
                                <w:color w:val="000000"/>
                                <w:sz w:val="20"/>
                                <w:szCs w:val="20"/>
                                <w:lang w:val="es-CL"/>
                              </w:rPr>
                              <w:t xml:space="preserve">cionar </w:t>
                            </w:r>
                            <w:r w:rsidRPr="007C1BB1">
                              <w:rPr>
                                <w:rFonts w:ascii="ParryGrotesque-Normal" w:hAnsi="ParryGrotesque-Normal" w:cs="ParryGrotesque-Normal"/>
                                <w:color w:val="000000"/>
                                <w:sz w:val="20"/>
                                <w:szCs w:val="20"/>
                                <w:lang w:val="es-CL"/>
                              </w:rPr>
                              <w:t>co</w:t>
                            </w:r>
                            <w:r>
                              <w:rPr>
                                <w:rFonts w:ascii="ParryGrotesque-Normal" w:hAnsi="ParryGrotesque-Normal" w:cs="ParryGrotesque-Normal"/>
                                <w:color w:val="000000"/>
                                <w:sz w:val="20"/>
                                <w:szCs w:val="20"/>
                                <w:lang w:val="es-CL"/>
                              </w:rPr>
                              <w:t xml:space="preserve">n otros dando nuevos compuestos </w:t>
                            </w:r>
                            <w:r w:rsidRPr="007C1BB1">
                              <w:rPr>
                                <w:rFonts w:ascii="ParryGrotesque-Normal" w:hAnsi="ParryGrotesque-Normal" w:cs="ParryGrotesque-Normal"/>
                                <w:color w:val="000000"/>
                                <w:sz w:val="20"/>
                                <w:szCs w:val="20"/>
                                <w:lang w:val="es-CL"/>
                              </w:rPr>
                              <w:t>con propiedades</w:t>
                            </w:r>
                            <w:r>
                              <w:rPr>
                                <w:rFonts w:ascii="ParryGrotesque-Normal" w:hAnsi="ParryGrotesque-Normal" w:cs="ParryGrotesque-Normal"/>
                                <w:color w:val="000000"/>
                                <w:sz w:val="20"/>
                                <w:szCs w:val="20"/>
                                <w:lang w:val="es-CL"/>
                              </w:rPr>
                              <w:t xml:space="preserve"> distintas a las de cada una de las entidades </w:t>
                            </w:r>
                            <w:r w:rsidRPr="007C1BB1">
                              <w:rPr>
                                <w:rFonts w:ascii="ParryGrotesque-Normal" w:hAnsi="ParryGrotesque-Normal" w:cs="ParryGrotesque-Normal"/>
                                <w:color w:val="000000"/>
                                <w:sz w:val="20"/>
                                <w:szCs w:val="20"/>
                                <w:lang w:val="es-CL"/>
                              </w:rPr>
                              <w:t>reaccionantes. En estas uniones, l</w:t>
                            </w:r>
                            <w:r>
                              <w:rPr>
                                <w:rFonts w:ascii="ParryGrotesque-Normal" w:hAnsi="ParryGrotesque-Normal" w:cs="ParryGrotesque-Normal"/>
                                <w:color w:val="000000"/>
                                <w:sz w:val="20"/>
                                <w:szCs w:val="20"/>
                                <w:lang w:val="es-CL"/>
                              </w:rPr>
                              <w:t xml:space="preserve">a fuerza que se establece entre los </w:t>
                            </w:r>
                            <w:r w:rsidRPr="007C1BB1">
                              <w:rPr>
                                <w:rFonts w:ascii="ParryGrotesque-Normal" w:hAnsi="ParryGrotesque-Normal" w:cs="ParryGrotesque-Normal"/>
                                <w:color w:val="000000"/>
                                <w:sz w:val="20"/>
                                <w:szCs w:val="20"/>
                                <w:lang w:val="es-CL"/>
                              </w:rPr>
                              <w:t>átomo</w:t>
                            </w:r>
                            <w:r>
                              <w:rPr>
                                <w:rFonts w:ascii="ParryGrotesque-Normal" w:hAnsi="ParryGrotesque-Normal" w:cs="ParryGrotesque-Normal"/>
                                <w:color w:val="000000"/>
                                <w:sz w:val="20"/>
                                <w:szCs w:val="20"/>
                                <w:lang w:val="es-CL"/>
                              </w:rPr>
                              <w:t xml:space="preserve">s, ya sean del mismo elemento o </w:t>
                            </w:r>
                            <w:r w:rsidRPr="007C1BB1">
                              <w:rPr>
                                <w:rFonts w:ascii="ParryGrotesque-Normal" w:hAnsi="ParryGrotesque-Normal" w:cs="ParryGrotesque-Normal"/>
                                <w:color w:val="000000"/>
                                <w:sz w:val="20"/>
                                <w:szCs w:val="20"/>
                                <w:lang w:val="es-CL"/>
                              </w:rPr>
                              <w:t xml:space="preserve">de </w:t>
                            </w:r>
                            <w:r>
                              <w:rPr>
                                <w:rFonts w:ascii="ParryGrotesque-Normal" w:hAnsi="ParryGrotesque-Normal" w:cs="ParryGrotesque-Normal"/>
                                <w:color w:val="000000"/>
                                <w:sz w:val="20"/>
                                <w:szCs w:val="20"/>
                                <w:lang w:val="es-CL"/>
                              </w:rPr>
                              <w:t xml:space="preserve">elementos distintos, constituye </w:t>
                            </w:r>
                            <w:r w:rsidRPr="007C1BB1">
                              <w:rPr>
                                <w:rFonts w:ascii="ParryGrotesque-Normal" w:hAnsi="ParryGrotesque-Normal" w:cs="ParryGrotesque-Normal"/>
                                <w:color w:val="000000"/>
                                <w:sz w:val="20"/>
                                <w:szCs w:val="20"/>
                                <w:lang w:val="es-CL"/>
                              </w:rPr>
                              <w:t>un enlace quím</w:t>
                            </w:r>
                            <w:r>
                              <w:rPr>
                                <w:rFonts w:ascii="ParryGrotesque-Normal" w:hAnsi="ParryGrotesque-Normal" w:cs="ParryGrotesque-Normal"/>
                                <w:color w:val="000000"/>
                                <w:sz w:val="20"/>
                                <w:szCs w:val="20"/>
                                <w:lang w:val="es-CL"/>
                              </w:rPr>
                              <w:t xml:space="preserve">ico. La reactividad o tendencia a reaccionar de un elemento está </w:t>
                            </w:r>
                            <w:r w:rsidRPr="007C1BB1">
                              <w:rPr>
                                <w:rFonts w:ascii="ParryGrotesque-Normal" w:hAnsi="ParryGrotesque-Normal" w:cs="ParryGrotesque-Normal"/>
                                <w:color w:val="000000"/>
                                <w:sz w:val="20"/>
                                <w:szCs w:val="20"/>
                                <w:lang w:val="es-CL"/>
                              </w:rPr>
                              <w:t>relacionada</w:t>
                            </w:r>
                            <w:r>
                              <w:rPr>
                                <w:rFonts w:ascii="ParryGrotesque-Normal" w:hAnsi="ParryGrotesque-Normal" w:cs="ParryGrotesque-Normal"/>
                                <w:color w:val="000000"/>
                                <w:sz w:val="20"/>
                                <w:szCs w:val="20"/>
                                <w:lang w:val="es-CL"/>
                              </w:rPr>
                              <w:t xml:space="preserve"> </w:t>
                            </w:r>
                            <w:r w:rsidRPr="007C1BB1">
                              <w:rPr>
                                <w:rFonts w:ascii="ParryGrotesque-Normal" w:hAnsi="ParryGrotesque-Normal" w:cs="ParryGrotesque-Normal"/>
                                <w:sz w:val="20"/>
                                <w:szCs w:val="20"/>
                                <w:lang w:val="es-CL"/>
                              </w:rPr>
                              <w:t>con la e</w:t>
                            </w:r>
                            <w:r>
                              <w:rPr>
                                <w:rFonts w:ascii="ParryGrotesque-Normal" w:hAnsi="ParryGrotesque-Normal" w:cs="ParryGrotesque-Normal"/>
                                <w:sz w:val="20"/>
                                <w:szCs w:val="20"/>
                                <w:lang w:val="es-CL"/>
                              </w:rPr>
                              <w:t xml:space="preserve">structura de los electrones más </w:t>
                            </w:r>
                            <w:r w:rsidRPr="007C1BB1">
                              <w:rPr>
                                <w:rFonts w:ascii="ParryGrotesque-Normal" w:hAnsi="ParryGrotesque-Normal" w:cs="ParryGrotesque-Normal"/>
                                <w:sz w:val="20"/>
                                <w:szCs w:val="20"/>
                                <w:lang w:val="es-CL"/>
                              </w:rPr>
                              <w:t>alejados del núcleo</w:t>
                            </w:r>
                            <w:r>
                              <w:rPr>
                                <w:rFonts w:ascii="ParryGrotesque-Normal" w:hAnsi="ParryGrotesque-Normal" w:cs="ParryGrotesque-Normal"/>
                                <w:sz w:val="20"/>
                                <w:szCs w:val="20"/>
                                <w:lang w:val="es-CL"/>
                              </w:rPr>
                              <w:t xml:space="preserve"> (electrones de Valencia)</w:t>
                            </w:r>
                            <w:r w:rsidRPr="007C1BB1">
                              <w:rPr>
                                <w:rFonts w:ascii="ParryGrotesque-Normal" w:hAnsi="ParryGrotesque-Normal" w:cs="ParryGrotesque-Normal"/>
                                <w:sz w:val="20"/>
                                <w:szCs w:val="20"/>
                                <w:lang w:val="es-CL"/>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http://schemas.microsoft.com/office/drawing/2014/chartex">
            <w:pict>
              <v:shapetype w14:anchorId="37A899C2" id="_x0000_t202" coordsize="21600,21600" o:spt="202" path="m,l,21600r21600,l21600,xe">
                <v:stroke joinstyle="miter"/>
                <v:path gradientshapeok="t" o:connecttype="rect"/>
              </v:shapetype>
              <v:shape id="_x0000_s1049" type="#_x0000_t202" style="position:absolute;margin-left:157.3pt;margin-top:301.8pt;width:208.5pt;height:110.6pt;z-index:-2516336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" stroked="f">
                <v:textbox style="mso-fit-shape-to-text:t">
                  <w:txbxContent>
                    <w:p w:rsidR="007C1BB1" w:rsidRPr="007C1BB1" w:rsidRDefault="007C1BB1" w:rsidP="007C1BB1">
                      <w:pPr>
                        <w:autoSpaceDE w:val="0"/>
                        <w:autoSpaceDN w:val="0"/>
                        <w:adjustRightInd w:val="0"/>
                        <w:spacing w:before="0"/>
                        <w:rPr>
                          <w:rFonts w:ascii="Parry-Bold" w:hAnsi="Parry-Bold" w:cs="Parry-Bold"/>
                          <w:b/>
                          <w:bCs/>
                          <w:color w:val="E3003B"/>
                          <w:sz w:val="28"/>
                          <w:szCs w:val="28"/>
                          <w:lang w:val="es-CL"/>
                        </w:rPr>
                      </w:pPr>
                      <w:r w:rsidRPr="007C1BB1">
                        <w:rPr>
                          <w:rFonts w:ascii="Parry-Bold" w:hAnsi="Parry-Bold" w:cs="Parry-Bold"/>
                          <w:b/>
                          <w:bCs/>
                          <w:color w:val="E3003B"/>
                          <w:sz w:val="28"/>
                          <w:szCs w:val="28"/>
                          <w:lang w:val="es-CL"/>
                        </w:rPr>
                        <w:t>¿Existen átomos libres en la naturaleza?</w:t>
                      </w:r>
                    </w:p>
                    <w:p w:rsidR="007C1BB1" w:rsidRPr="007C1BB1" w:rsidRDefault="007C1BB1" w:rsidP="007C1BB1">
                      <w:pPr>
                        <w:autoSpaceDE w:val="0"/>
                        <w:autoSpaceDN w:val="0"/>
                        <w:adjustRightInd w:val="0"/>
                        <w:spacing w:before="0"/>
                        <w:rPr>
                          <w:rFonts w:ascii="FFDingbats-ArrowsOne" w:hAnsi="FFDingbats-ArrowsOne" w:cs="FFDingbats-ArrowsOne"/>
                          <w:color w:val="008599"/>
                          <w:sz w:val="20"/>
                          <w:szCs w:val="20"/>
                          <w:lang w:val="es-CL"/>
                        </w:rPr>
                      </w:pPr>
                    </w:p>
                    <w:p w:rsidR="007C1BB1" w:rsidRPr="007C1BB1" w:rsidRDefault="007C1BB1" w:rsidP="007C1BB1">
                      <w:pPr>
                        <w:autoSpaceDE w:val="0"/>
                        <w:autoSpaceDN w:val="0"/>
                        <w:adjustRightInd w:val="0"/>
                        <w:spacing w:before="0"/>
                        <w:jc w:val="both"/>
                        <w:rPr>
                          <w:rFonts w:ascii="ParryGrotesque-Normal" w:hAnsi="ParryGrotesque-Normal" w:cs="ParryGrotesque-Normal"/>
                          <w:sz w:val="20"/>
                          <w:szCs w:val="20"/>
                          <w:lang w:val="es-CL"/>
                        </w:rPr>
                      </w:pPr>
                      <w:r w:rsidRPr="007C1BB1">
                        <w:rPr>
                          <w:rFonts w:ascii="ParryGrotesque-Normal" w:hAnsi="ParryGrotesque-Normal" w:cs="ParryGrotesque-Normal"/>
                          <w:color w:val="000000"/>
                          <w:sz w:val="20"/>
                          <w:szCs w:val="20"/>
                          <w:lang w:val="es-CL"/>
                        </w:rPr>
                        <w:t>En la Na</w:t>
                      </w:r>
                      <w:r>
                        <w:rPr>
                          <w:rFonts w:ascii="ParryGrotesque-Normal" w:hAnsi="ParryGrotesque-Normal" w:cs="ParryGrotesque-Normal"/>
                          <w:color w:val="000000"/>
                          <w:sz w:val="20"/>
                          <w:szCs w:val="20"/>
                          <w:lang w:val="es-CL"/>
                        </w:rPr>
                        <w:t xml:space="preserve">turaleza lo habitual es que los elementos se presenten formando </w:t>
                      </w:r>
                      <w:r w:rsidRPr="007C1BB1">
                        <w:rPr>
                          <w:rFonts w:ascii="ParryGrotesque-Normal" w:hAnsi="ParryGrotesque-Normal" w:cs="ParryGrotesque-Normal"/>
                          <w:color w:val="000000"/>
                          <w:sz w:val="20"/>
                          <w:szCs w:val="20"/>
                          <w:lang w:val="es-CL"/>
                        </w:rPr>
                        <w:t>com</w:t>
                      </w:r>
                      <w:r>
                        <w:rPr>
                          <w:rFonts w:ascii="ParryGrotesque-Normal" w:hAnsi="ParryGrotesque-Normal" w:cs="ParryGrotesque-Normal"/>
                          <w:color w:val="000000"/>
                          <w:sz w:val="20"/>
                          <w:szCs w:val="20"/>
                          <w:lang w:val="es-CL"/>
                        </w:rPr>
                        <w:t xml:space="preserve">binaciones: solamente los gases </w:t>
                      </w:r>
                      <w:r w:rsidRPr="007C1BB1">
                        <w:rPr>
                          <w:rFonts w:ascii="ParryGrotesque-Normal" w:hAnsi="ParryGrotesque-Normal" w:cs="ParryGrotesque-Normal"/>
                          <w:color w:val="000000"/>
                          <w:sz w:val="20"/>
                          <w:szCs w:val="20"/>
                          <w:lang w:val="es-CL"/>
                        </w:rPr>
                        <w:t>nobles y los metales en</w:t>
                      </w:r>
                      <w:r>
                        <w:rPr>
                          <w:rFonts w:ascii="ParryGrotesque-Normal" w:hAnsi="ParryGrotesque-Normal" w:cs="ParryGrotesque-Normal"/>
                          <w:color w:val="000000"/>
                          <w:sz w:val="20"/>
                          <w:szCs w:val="20"/>
                          <w:lang w:val="es-CL"/>
                        </w:rPr>
                        <w:t xml:space="preserve"> estado </w:t>
                      </w:r>
                      <w:r w:rsidRPr="007C1BB1">
                        <w:rPr>
                          <w:rFonts w:ascii="ParryGrotesque-Normal" w:hAnsi="ParryGrotesque-Normal" w:cs="ParryGrotesque-Normal"/>
                          <w:color w:val="000000"/>
                          <w:sz w:val="20"/>
                          <w:szCs w:val="20"/>
                          <w:lang w:val="es-CL"/>
                        </w:rPr>
                        <w:t>gaseoso están constituidos por áto</w:t>
                      </w:r>
                      <w:r>
                        <w:rPr>
                          <w:rFonts w:ascii="ParryGrotesque-Normal" w:hAnsi="ParryGrotesque-Normal" w:cs="ParryGrotesque-Normal"/>
                          <w:color w:val="000000"/>
                          <w:sz w:val="20"/>
                          <w:szCs w:val="20"/>
                          <w:lang w:val="es-CL"/>
                        </w:rPr>
                        <w:t xml:space="preserve">mos aislados. Así, por ejemplo, </w:t>
                      </w:r>
                      <w:r w:rsidRPr="007C1BB1">
                        <w:rPr>
                          <w:rFonts w:ascii="ParryGrotesque-Normal" w:hAnsi="ParryGrotesque-Normal" w:cs="ParryGrotesque-Normal"/>
                          <w:color w:val="000000"/>
                          <w:sz w:val="20"/>
                          <w:szCs w:val="20"/>
                          <w:lang w:val="es-CL"/>
                        </w:rPr>
                        <w:t>en el aire encontramos a lo</w:t>
                      </w:r>
                      <w:r>
                        <w:rPr>
                          <w:rFonts w:ascii="ParryGrotesque-Normal" w:hAnsi="ParryGrotesque-Normal" w:cs="ParryGrotesque-Normal"/>
                          <w:color w:val="000000"/>
                          <w:sz w:val="20"/>
                          <w:szCs w:val="20"/>
                          <w:lang w:val="es-CL"/>
                        </w:rPr>
                        <w:t xml:space="preserve">s elementos oxígeno y nitrógeno formando </w:t>
                      </w:r>
                      <w:r w:rsidRPr="007C1BB1">
                        <w:rPr>
                          <w:rFonts w:ascii="ParryGrotesque-Normal" w:hAnsi="ParryGrotesque-Normal" w:cs="ParryGrotesque-Normal"/>
                          <w:color w:val="000000"/>
                          <w:sz w:val="20"/>
                          <w:szCs w:val="20"/>
                          <w:lang w:val="es-CL"/>
                        </w:rPr>
                        <w:t>moléculas diatómicas (O</w:t>
                      </w:r>
                      <w:r w:rsidRPr="007C1BB1">
                        <w:rPr>
                          <w:rFonts w:ascii="ParryGrotesque-Normal" w:hAnsi="ParryGrotesque-Normal" w:cs="ParryGrotesque-Normal"/>
                          <w:color w:val="000000"/>
                          <w:sz w:val="11"/>
                          <w:szCs w:val="11"/>
                          <w:lang w:val="es-CL"/>
                        </w:rPr>
                        <w:t xml:space="preserve">2 </w:t>
                      </w:r>
                      <w:r w:rsidRPr="007C1BB1">
                        <w:rPr>
                          <w:rFonts w:ascii="ParryGrotesque-Normal" w:hAnsi="ParryGrotesque-Normal" w:cs="ParryGrotesque-Normal"/>
                          <w:color w:val="000000"/>
                          <w:sz w:val="20"/>
                          <w:szCs w:val="20"/>
                          <w:lang w:val="es-CL"/>
                        </w:rPr>
                        <w:t>y N</w:t>
                      </w:r>
                      <w:r w:rsidRPr="007C1BB1">
                        <w:rPr>
                          <w:rFonts w:ascii="ParryGrotesque-Normal" w:hAnsi="ParryGrotesque-Normal" w:cs="ParryGrotesque-Normal"/>
                          <w:color w:val="000000"/>
                          <w:sz w:val="11"/>
                          <w:szCs w:val="11"/>
                          <w:lang w:val="es-CL"/>
                        </w:rPr>
                        <w:t>2</w:t>
                      </w:r>
                      <w:r w:rsidRPr="007C1BB1">
                        <w:rPr>
                          <w:rFonts w:ascii="ParryGrotesque-Normal" w:hAnsi="ParryGrotesque-Normal" w:cs="ParryGrotesque-Normal"/>
                          <w:color w:val="000000"/>
                          <w:sz w:val="20"/>
                          <w:szCs w:val="20"/>
                          <w:lang w:val="es-CL"/>
                        </w:rPr>
                        <w:t>,</w:t>
                      </w:r>
                      <w:r>
                        <w:rPr>
                          <w:rFonts w:ascii="ParryGrotesque-Normal" w:hAnsi="ParryGrotesque-Normal" w:cs="ParryGrotesque-Normal"/>
                          <w:color w:val="000000"/>
                          <w:sz w:val="20"/>
                          <w:szCs w:val="20"/>
                          <w:lang w:val="es-CL"/>
                        </w:rPr>
                        <w:t xml:space="preserve"> respectivamente), pero también encontramos </w:t>
                      </w:r>
                      <w:r w:rsidRPr="007C1BB1">
                        <w:rPr>
                          <w:rFonts w:ascii="ParryGrotesque-Normal" w:hAnsi="ParryGrotesque-Normal" w:cs="ParryGrotesque-Normal"/>
                          <w:color w:val="000000"/>
                          <w:sz w:val="20"/>
                          <w:szCs w:val="20"/>
                          <w:lang w:val="es-CL"/>
                        </w:rPr>
                        <w:t>combinaciones como el dióxido de carbono (CO</w:t>
                      </w:r>
                      <w:r w:rsidRPr="007C1BB1">
                        <w:rPr>
                          <w:rFonts w:ascii="ParryGrotesque-Normal" w:hAnsi="ParryGrotesque-Normal" w:cs="ParryGrotesque-Normal"/>
                          <w:color w:val="000000"/>
                          <w:sz w:val="11"/>
                          <w:szCs w:val="11"/>
                          <w:lang w:val="es-CL"/>
                        </w:rPr>
                        <w:t>2</w:t>
                      </w:r>
                      <w:r>
                        <w:rPr>
                          <w:rFonts w:ascii="ParryGrotesque-Normal" w:hAnsi="ParryGrotesque-Normal" w:cs="ParryGrotesque-Normal"/>
                          <w:color w:val="000000"/>
                          <w:sz w:val="20"/>
                          <w:szCs w:val="20"/>
                          <w:lang w:val="es-CL"/>
                        </w:rPr>
                        <w:t xml:space="preserve">) y el agua </w:t>
                      </w:r>
                      <w:r w:rsidRPr="007C1BB1">
                        <w:rPr>
                          <w:rFonts w:ascii="ParryGrotesque-Normal" w:hAnsi="ParryGrotesque-Normal" w:cs="ParryGrotesque-Normal"/>
                          <w:color w:val="000000"/>
                          <w:sz w:val="20"/>
                          <w:szCs w:val="20"/>
                          <w:lang w:val="es-CL"/>
                        </w:rPr>
                        <w:t>(H</w:t>
                      </w:r>
                      <w:r w:rsidRPr="007C1BB1">
                        <w:rPr>
                          <w:rFonts w:ascii="ParryGrotesque-Normal" w:hAnsi="ParryGrotesque-Normal" w:cs="ParryGrotesque-Normal"/>
                          <w:color w:val="000000"/>
                          <w:sz w:val="11"/>
                          <w:szCs w:val="11"/>
                          <w:lang w:val="es-CL"/>
                        </w:rPr>
                        <w:t>2</w:t>
                      </w:r>
                      <w:r>
                        <w:rPr>
                          <w:rFonts w:ascii="ParryGrotesque-Normal" w:hAnsi="ParryGrotesque-Normal" w:cs="ParryGrotesque-Normal"/>
                          <w:color w:val="000000"/>
                          <w:sz w:val="20"/>
                          <w:szCs w:val="20"/>
                          <w:lang w:val="es-CL"/>
                        </w:rPr>
                        <w:t xml:space="preserve">O), </w:t>
                      </w:r>
                      <w:r w:rsidRPr="007C1BB1">
                        <w:rPr>
                          <w:rFonts w:ascii="ParryGrotesque-Normal" w:hAnsi="ParryGrotesque-Normal" w:cs="ParryGrotesque-Normal"/>
                          <w:color w:val="000000"/>
                          <w:sz w:val="20"/>
                          <w:szCs w:val="20"/>
                          <w:lang w:val="es-CL"/>
                        </w:rPr>
                        <w:t xml:space="preserve">presente </w:t>
                      </w:r>
                      <w:r>
                        <w:rPr>
                          <w:rFonts w:ascii="ParryGrotesque-Normal" w:hAnsi="ParryGrotesque-Normal" w:cs="ParryGrotesque-Normal"/>
                          <w:color w:val="000000"/>
                          <w:sz w:val="20"/>
                          <w:szCs w:val="20"/>
                          <w:lang w:val="es-CL"/>
                        </w:rPr>
                        <w:t xml:space="preserve">en forma de vapor. Mediante las reacciones químicas, </w:t>
                      </w:r>
                      <w:r w:rsidRPr="007C1BB1">
                        <w:rPr>
                          <w:rFonts w:ascii="ParryGrotesque-Normal" w:hAnsi="ParryGrotesque-Normal" w:cs="ParryGrotesque-Normal"/>
                          <w:color w:val="000000"/>
                          <w:sz w:val="20"/>
                          <w:szCs w:val="20"/>
                          <w:lang w:val="es-CL"/>
                        </w:rPr>
                        <w:t>unos átomos se enlazan con otros pa</w:t>
                      </w:r>
                      <w:r>
                        <w:rPr>
                          <w:rFonts w:ascii="ParryGrotesque-Normal" w:hAnsi="ParryGrotesque-Normal" w:cs="ParryGrotesque-Normal"/>
                          <w:color w:val="000000"/>
                          <w:sz w:val="20"/>
                          <w:szCs w:val="20"/>
                          <w:lang w:val="es-CL"/>
                        </w:rPr>
                        <w:t>ra dar sustancias de naturaleza diferente a la de cada uno de</w:t>
                      </w:r>
                      <w:r w:rsidRPr="007C1BB1">
                        <w:rPr>
                          <w:rFonts w:ascii="ParryGrotesque-Normal" w:hAnsi="ParryGrotesque-Normal" w:cs="ParryGrotesque-Normal"/>
                          <w:color w:val="000000"/>
                          <w:sz w:val="20"/>
                          <w:szCs w:val="20"/>
                          <w:lang w:val="es-CL"/>
                        </w:rPr>
                        <w:t>los elementos que las componen y a su</w:t>
                      </w:r>
                      <w:r>
                        <w:rPr>
                          <w:rFonts w:ascii="ParryGrotesque-Normal" w:hAnsi="ParryGrotesque-Normal" w:cs="ParryGrotesque-Normal"/>
                          <w:color w:val="000000"/>
                          <w:sz w:val="20"/>
                          <w:szCs w:val="20"/>
                          <w:lang w:val="es-CL"/>
                        </w:rPr>
                        <w:t xml:space="preserve"> </w:t>
                      </w:r>
                      <w:r w:rsidRPr="007C1BB1">
                        <w:rPr>
                          <w:rFonts w:ascii="ParryGrotesque-Normal" w:hAnsi="ParryGrotesque-Normal" w:cs="ParryGrotesque-Normal"/>
                          <w:color w:val="000000"/>
                          <w:sz w:val="20"/>
                          <w:szCs w:val="20"/>
                          <w:lang w:val="es-CL"/>
                        </w:rPr>
                        <w:t>vez unos compuestos pueden reac</w:t>
                      </w:r>
                      <w:r>
                        <w:rPr>
                          <w:rFonts w:ascii="ParryGrotesque-Normal" w:hAnsi="ParryGrotesque-Normal" w:cs="ParryGrotesque-Normal"/>
                          <w:color w:val="000000"/>
                          <w:sz w:val="20"/>
                          <w:szCs w:val="20"/>
                          <w:lang w:val="es-CL"/>
                        </w:rPr>
                        <w:t xml:space="preserve">cionar </w:t>
                      </w:r>
                      <w:r w:rsidRPr="007C1BB1">
                        <w:rPr>
                          <w:rFonts w:ascii="ParryGrotesque-Normal" w:hAnsi="ParryGrotesque-Normal" w:cs="ParryGrotesque-Normal"/>
                          <w:color w:val="000000"/>
                          <w:sz w:val="20"/>
                          <w:szCs w:val="20"/>
                          <w:lang w:val="es-CL"/>
                        </w:rPr>
                        <w:t>co</w:t>
                      </w:r>
                      <w:r>
                        <w:rPr>
                          <w:rFonts w:ascii="ParryGrotesque-Normal" w:hAnsi="ParryGrotesque-Normal" w:cs="ParryGrotesque-Normal"/>
                          <w:color w:val="000000"/>
                          <w:sz w:val="20"/>
                          <w:szCs w:val="20"/>
                          <w:lang w:val="es-CL"/>
                        </w:rPr>
                        <w:t xml:space="preserve">n otros dando nuevos compuestos </w:t>
                      </w:r>
                      <w:r w:rsidRPr="007C1BB1">
                        <w:rPr>
                          <w:rFonts w:ascii="ParryGrotesque-Normal" w:hAnsi="ParryGrotesque-Normal" w:cs="ParryGrotesque-Normal"/>
                          <w:color w:val="000000"/>
                          <w:sz w:val="20"/>
                          <w:szCs w:val="20"/>
                          <w:lang w:val="es-CL"/>
                        </w:rPr>
                        <w:t>con propiedades</w:t>
                      </w:r>
                      <w:r>
                        <w:rPr>
                          <w:rFonts w:ascii="ParryGrotesque-Normal" w:hAnsi="ParryGrotesque-Normal" w:cs="ParryGrotesque-Normal"/>
                          <w:color w:val="000000"/>
                          <w:sz w:val="20"/>
                          <w:szCs w:val="20"/>
                          <w:lang w:val="es-CL"/>
                        </w:rPr>
                        <w:t xml:space="preserve"> distintas a las de cada una de las entidades </w:t>
                      </w:r>
                      <w:r w:rsidRPr="007C1BB1">
                        <w:rPr>
                          <w:rFonts w:ascii="ParryGrotesque-Normal" w:hAnsi="ParryGrotesque-Normal" w:cs="ParryGrotesque-Normal"/>
                          <w:color w:val="000000"/>
                          <w:sz w:val="20"/>
                          <w:szCs w:val="20"/>
                          <w:lang w:val="es-CL"/>
                        </w:rPr>
                        <w:t>reaccionantes. En estas uniones, l</w:t>
                      </w:r>
                      <w:r>
                        <w:rPr>
                          <w:rFonts w:ascii="ParryGrotesque-Normal" w:hAnsi="ParryGrotesque-Normal" w:cs="ParryGrotesque-Normal"/>
                          <w:color w:val="000000"/>
                          <w:sz w:val="20"/>
                          <w:szCs w:val="20"/>
                          <w:lang w:val="es-CL"/>
                        </w:rPr>
                        <w:t xml:space="preserve">a fuerza que se establece entre los </w:t>
                      </w:r>
                      <w:r w:rsidRPr="007C1BB1">
                        <w:rPr>
                          <w:rFonts w:ascii="ParryGrotesque-Normal" w:hAnsi="ParryGrotesque-Normal" w:cs="ParryGrotesque-Normal"/>
                          <w:color w:val="000000"/>
                          <w:sz w:val="20"/>
                          <w:szCs w:val="20"/>
                          <w:lang w:val="es-CL"/>
                        </w:rPr>
                        <w:t>átomo</w:t>
                      </w:r>
                      <w:r>
                        <w:rPr>
                          <w:rFonts w:ascii="ParryGrotesque-Normal" w:hAnsi="ParryGrotesque-Normal" w:cs="ParryGrotesque-Normal"/>
                          <w:color w:val="000000"/>
                          <w:sz w:val="20"/>
                          <w:szCs w:val="20"/>
                          <w:lang w:val="es-CL"/>
                        </w:rPr>
                        <w:t xml:space="preserve">s, ya sean del mismo elemento o </w:t>
                      </w:r>
                      <w:r w:rsidRPr="007C1BB1">
                        <w:rPr>
                          <w:rFonts w:ascii="ParryGrotesque-Normal" w:hAnsi="ParryGrotesque-Normal" w:cs="ParryGrotesque-Normal"/>
                          <w:color w:val="000000"/>
                          <w:sz w:val="20"/>
                          <w:szCs w:val="20"/>
                          <w:lang w:val="es-CL"/>
                        </w:rPr>
                        <w:t xml:space="preserve">de </w:t>
                      </w:r>
                      <w:r>
                        <w:rPr>
                          <w:rFonts w:ascii="ParryGrotesque-Normal" w:hAnsi="ParryGrotesque-Normal" w:cs="ParryGrotesque-Normal"/>
                          <w:color w:val="000000"/>
                          <w:sz w:val="20"/>
                          <w:szCs w:val="20"/>
                          <w:lang w:val="es-CL"/>
                        </w:rPr>
                        <w:t xml:space="preserve">elementos distintos, constituye </w:t>
                      </w:r>
                      <w:r w:rsidRPr="007C1BB1">
                        <w:rPr>
                          <w:rFonts w:ascii="ParryGrotesque-Normal" w:hAnsi="ParryGrotesque-Normal" w:cs="ParryGrotesque-Normal"/>
                          <w:color w:val="000000"/>
                          <w:sz w:val="20"/>
                          <w:szCs w:val="20"/>
                          <w:lang w:val="es-CL"/>
                        </w:rPr>
                        <w:t>un enlace quím</w:t>
                      </w:r>
                      <w:r>
                        <w:rPr>
                          <w:rFonts w:ascii="ParryGrotesque-Normal" w:hAnsi="ParryGrotesque-Normal" w:cs="ParryGrotesque-Normal"/>
                          <w:color w:val="000000"/>
                          <w:sz w:val="20"/>
                          <w:szCs w:val="20"/>
                          <w:lang w:val="es-CL"/>
                        </w:rPr>
                        <w:t xml:space="preserve">ico. La reactividad o tendencia a reaccionar de un elemento está </w:t>
                      </w:r>
                      <w:r w:rsidRPr="007C1BB1">
                        <w:rPr>
                          <w:rFonts w:ascii="ParryGrotesque-Normal" w:hAnsi="ParryGrotesque-Normal" w:cs="ParryGrotesque-Normal"/>
                          <w:color w:val="000000"/>
                          <w:sz w:val="20"/>
                          <w:szCs w:val="20"/>
                          <w:lang w:val="es-CL"/>
                        </w:rPr>
                        <w:t>relacionada</w:t>
                      </w:r>
                      <w:r>
                        <w:rPr>
                          <w:rFonts w:ascii="ParryGrotesque-Normal" w:hAnsi="ParryGrotesque-Normal" w:cs="ParryGrotesque-Normal"/>
                          <w:color w:val="000000"/>
                          <w:sz w:val="20"/>
                          <w:szCs w:val="20"/>
                          <w:lang w:val="es-CL"/>
                        </w:rPr>
                        <w:t xml:space="preserve"> </w:t>
                      </w:r>
                      <w:r w:rsidRPr="007C1BB1">
                        <w:rPr>
                          <w:rFonts w:ascii="ParryGrotesque-Normal" w:hAnsi="ParryGrotesque-Normal" w:cs="ParryGrotesque-Normal"/>
                          <w:sz w:val="20"/>
                          <w:szCs w:val="20"/>
                          <w:lang w:val="es-CL"/>
                        </w:rPr>
                        <w:t>con la e</w:t>
                      </w:r>
                      <w:r>
                        <w:rPr>
                          <w:rFonts w:ascii="ParryGrotesque-Normal" w:hAnsi="ParryGrotesque-Normal" w:cs="ParryGrotesque-Normal"/>
                          <w:sz w:val="20"/>
                          <w:szCs w:val="20"/>
                          <w:lang w:val="es-CL"/>
                        </w:rPr>
                        <w:t xml:space="preserve">structura de los electrones más </w:t>
                      </w:r>
                      <w:r w:rsidRPr="007C1BB1">
                        <w:rPr>
                          <w:rFonts w:ascii="ParryGrotesque-Normal" w:hAnsi="ParryGrotesque-Normal" w:cs="ParryGrotesque-Normal"/>
                          <w:sz w:val="20"/>
                          <w:szCs w:val="20"/>
                          <w:lang w:val="es-CL"/>
                        </w:rPr>
                        <w:t>alejados del núcleo</w:t>
                      </w:r>
                      <w:r>
                        <w:rPr>
                          <w:rFonts w:ascii="ParryGrotesque-Normal" w:hAnsi="ParryGrotesque-Normal" w:cs="ParryGrotesque-Normal"/>
                          <w:sz w:val="20"/>
                          <w:szCs w:val="20"/>
                          <w:lang w:val="es-CL"/>
                        </w:rPr>
                        <w:t xml:space="preserve"> (electrones de Valencia)</w:t>
                      </w:r>
                      <w:r w:rsidRPr="007C1BB1">
                        <w:rPr>
                          <w:rFonts w:ascii="ParryGrotesque-Normal" w:hAnsi="ParryGrotesque-Normal" w:cs="ParryGrotesque-Normal"/>
                          <w:sz w:val="20"/>
                          <w:szCs w:val="20"/>
                          <w:lang w:val="es-CL"/>
                        </w:rPr>
                        <w:t>.</w:t>
                      </w:r>
                    </w:p>
                  </w:txbxContent>
                </v:textbox>
                <w10:wrap anchorx="margin"/>
              </v:shape>
            </w:pict>
          </mc:Fallback>
        </mc:AlternateContent>
      </w:r>
      <w:r w:rsidR="007C1BB1">
        <w:rPr>
          <w:rFonts w:ascii="Parry-Bold" w:hAnsi="Parry-Bold" w:cs="Parry-Bold"/>
          <w:b/>
          <w:bCs/>
          <w:noProof/>
          <w:color w:val="E3003B"/>
          <w:lang w:val="es-CL" w:eastAsia="es-CL"/>
        </w:rPr>
        <mc:AlternateContent>
          <mc:Choice Requires="wpg">
            <w:drawing>
              <wp:anchor distT="0" distB="0" distL="114300" distR="114300" simplePos="0" relativeHeight="251684864" behindDoc="1" locked="0" layoutInCell="1" allowOverlap="1" wp14:anchorId="02C293DB" wp14:editId="7DAEED01">
                <wp:simplePos x="0" y="0"/>
                <wp:positionH relativeFrom="column">
                  <wp:posOffset>19050</wp:posOffset>
                </wp:positionH>
                <wp:positionV relativeFrom="paragraph">
                  <wp:posOffset>3709670</wp:posOffset>
                </wp:positionV>
                <wp:extent cx="3943350" cy="1840865"/>
                <wp:effectExtent l="0" t="0" r="0" b="6985"/>
                <wp:wrapNone/>
                <wp:docPr id="34" name="Grupo 34"/>
                <wp:cNvGraphicFramePr/>
                <a:graphic xmlns:a="http://schemas.openxmlformats.org/drawingml/2006/main">
                  <a:graphicData uri="http://schemas.microsoft.com/office/word/2010/wordprocessingGroup">
                    <wpg:wgp>
                      <wpg:cNvGrpSpPr/>
                      <wpg:grpSpPr>
                        <a:xfrm>
                          <a:off x="0" y="0"/>
                          <a:ext cx="3943350" cy="1840865"/>
                          <a:chOff x="0" y="0"/>
                          <a:chExt cx="3943350" cy="1840865"/>
                        </a:xfrm>
                      </wpg:grpSpPr>
                      <pic:pic xmlns:pic="http://schemas.openxmlformats.org/drawingml/2006/picture">
                        <pic:nvPicPr>
                          <pic:cNvPr id="31" name="Imagen 31" descr="https://www.revista.unam.mx/wp-content/uploads/Figura-1.-Isotopos-de-hidrogeno.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43350" cy="1840865"/>
                          </a:xfrm>
                          <a:prstGeom prst="rect">
                            <a:avLst/>
                          </a:prstGeom>
                          <a:noFill/>
                          <a:ln>
                            <a:noFill/>
                          </a:ln>
                        </pic:spPr>
                      </pic:pic>
                      <wps:wsp>
                        <wps:cNvPr id="33" name="Cuadro de texto 33"/>
                        <wps:cNvSpPr txBox="1"/>
                        <wps:spPr>
                          <a:xfrm>
                            <a:off x="190500" y="1038225"/>
                            <a:ext cx="781050" cy="247650"/>
                          </a:xfrm>
                          <a:custGeom>
                            <a:avLst/>
                            <a:gdLst>
                              <a:gd name="connsiteX0" fmla="*/ 0 w 809625"/>
                              <a:gd name="connsiteY0" fmla="*/ 0 h 438150"/>
                              <a:gd name="connsiteX1" fmla="*/ 809625 w 809625"/>
                              <a:gd name="connsiteY1" fmla="*/ 0 h 438150"/>
                              <a:gd name="connsiteX2" fmla="*/ 809625 w 809625"/>
                              <a:gd name="connsiteY2" fmla="*/ 438150 h 438150"/>
                              <a:gd name="connsiteX3" fmla="*/ 0 w 809625"/>
                              <a:gd name="connsiteY3" fmla="*/ 438150 h 438150"/>
                              <a:gd name="connsiteX4" fmla="*/ 0 w 809625"/>
                              <a:gd name="connsiteY4" fmla="*/ 0 h 438150"/>
                              <a:gd name="connsiteX0" fmla="*/ 47625 w 809625"/>
                              <a:gd name="connsiteY0" fmla="*/ 200025 h 438150"/>
                              <a:gd name="connsiteX1" fmla="*/ 809625 w 809625"/>
                              <a:gd name="connsiteY1" fmla="*/ 0 h 438150"/>
                              <a:gd name="connsiteX2" fmla="*/ 809625 w 809625"/>
                              <a:gd name="connsiteY2" fmla="*/ 438150 h 438150"/>
                              <a:gd name="connsiteX3" fmla="*/ 0 w 809625"/>
                              <a:gd name="connsiteY3" fmla="*/ 438150 h 438150"/>
                              <a:gd name="connsiteX4" fmla="*/ 47625 w 809625"/>
                              <a:gd name="connsiteY4" fmla="*/ 200025 h 438150"/>
                              <a:gd name="connsiteX0" fmla="*/ 47625 w 809625"/>
                              <a:gd name="connsiteY0" fmla="*/ 19050 h 257175"/>
                              <a:gd name="connsiteX1" fmla="*/ 790575 w 809625"/>
                              <a:gd name="connsiteY1" fmla="*/ 0 h 257175"/>
                              <a:gd name="connsiteX2" fmla="*/ 809625 w 809625"/>
                              <a:gd name="connsiteY2" fmla="*/ 257175 h 257175"/>
                              <a:gd name="connsiteX3" fmla="*/ 0 w 809625"/>
                              <a:gd name="connsiteY3" fmla="*/ 257175 h 257175"/>
                              <a:gd name="connsiteX4" fmla="*/ 47625 w 809625"/>
                              <a:gd name="connsiteY4" fmla="*/ 19050 h 257175"/>
                              <a:gd name="connsiteX0" fmla="*/ 0 w 885825"/>
                              <a:gd name="connsiteY0" fmla="*/ 0 h 285750"/>
                              <a:gd name="connsiteX1" fmla="*/ 866775 w 885825"/>
                              <a:gd name="connsiteY1" fmla="*/ 28575 h 285750"/>
                              <a:gd name="connsiteX2" fmla="*/ 885825 w 885825"/>
                              <a:gd name="connsiteY2" fmla="*/ 285750 h 285750"/>
                              <a:gd name="connsiteX3" fmla="*/ 76200 w 885825"/>
                              <a:gd name="connsiteY3" fmla="*/ 285750 h 285750"/>
                              <a:gd name="connsiteX4" fmla="*/ 0 w 885825"/>
                              <a:gd name="connsiteY4" fmla="*/ 0 h 285750"/>
                              <a:gd name="connsiteX0" fmla="*/ 0 w 1076325"/>
                              <a:gd name="connsiteY0" fmla="*/ 0 h 285750"/>
                              <a:gd name="connsiteX1" fmla="*/ 1076325 w 1076325"/>
                              <a:gd name="connsiteY1" fmla="*/ 0 h 285750"/>
                              <a:gd name="connsiteX2" fmla="*/ 885825 w 1076325"/>
                              <a:gd name="connsiteY2" fmla="*/ 285750 h 285750"/>
                              <a:gd name="connsiteX3" fmla="*/ 76200 w 1076325"/>
                              <a:gd name="connsiteY3" fmla="*/ 285750 h 285750"/>
                              <a:gd name="connsiteX4" fmla="*/ 0 w 1076325"/>
                              <a:gd name="connsiteY4" fmla="*/ 0 h 2857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6325" h="285750">
                                <a:moveTo>
                                  <a:pt x="0" y="0"/>
                                </a:moveTo>
                                <a:lnTo>
                                  <a:pt x="1076325" y="0"/>
                                </a:lnTo>
                                <a:lnTo>
                                  <a:pt x="885825" y="285750"/>
                                </a:lnTo>
                                <a:lnTo>
                                  <a:pt x="76200" y="285750"/>
                                </a:lnTo>
                                <a:lnTo>
                                  <a:pt x="0" y="0"/>
                                </a:lnTo>
                                <a:close/>
                              </a:path>
                            </a:pathLst>
                          </a:custGeom>
                          <a:solidFill>
                            <a:schemeClr val="bg1"/>
                          </a:solidFill>
                          <a:ln w="6350">
                            <a:noFill/>
                          </a:ln>
                        </wps:spPr>
                        <wps:txbx>
                          <w:txbxContent>
                            <w:p w:rsidR="007C1BB1" w:rsidRPr="007C1BB1" w:rsidRDefault="007C1BB1" w:rsidP="007C1BB1">
                              <w:pPr>
                                <w:widowControl w:val="0"/>
                                <w:spacing w:before="0"/>
                                <w:textboxTightWrap w:val="allLines"/>
                                <w:rPr>
                                  <w:rFonts w:ascii="Arial" w:hAnsi="Arial" w:cs="Arial"/>
                                  <w:sz w:val="20"/>
                                  <w:lang w:val="es-CL"/>
                                </w:rPr>
                              </w:pPr>
                              <w:r w:rsidRPr="007C1BB1">
                                <w:rPr>
                                  <w:rFonts w:ascii="Arial" w:hAnsi="Arial" w:cs="Arial"/>
                                  <w:sz w:val="20"/>
                                  <w:lang w:val="es-CL"/>
                                </w:rPr>
                                <w:t>Hidrogeno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w14:anchorId="4FD77BBF" id="Grupo 34" o:spid="_x0000_s1051" style="position:absolute;margin-left:1.5pt;margin-top:292.1pt;width:310.5pt;height:144.95pt;z-index:-251631616;mso-position-horizontal-relative:text;mso-position-vertical-relative:text" coordsize="39433,18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1" o:spid="_x0000_s1052" type="#_x0000_t75" alt="https://www.revista.unam.mx/wp-content/uploads/Figura-1.-Isotopos-de-hidrogeno.jpg" style="position:absolute;width:39433;height:18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">
                  <v:imagedata r:id="rId21" o:title="Figura-1.-Isotopos-de-hidrogeno"/>
                  <v:path arrowok="t"/>
                </v:shape>
                <v:shape id="Cuadro de texto 33" o:spid="_x0000_s1053" style="position:absolute;left:1905;top:10382;width:7810;height:2476;visibility:visible;mso-wrap-style:square;v-text-anchor:top" coordsize="1076325,2857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" adj="-11796480,,5400" path="m,l1076325,,885825,285750r-809625,l,xe" fillcolor="white [3212]" stroked="f" strokeweight=".5pt">
                  <v:stroke joinstyle="miter"/>
                  <v:formulas/>
                  <v:path arrowok="t" o:connecttype="custom" o:connectlocs="0,0;781050,0;642811,247650;55296,247650;0,0" o:connectangles="0,0,0,0,0" textboxrect="0,0,1076325,285750"/>
                  <v:textbox>
                    <w:txbxContent>
                      <w:p w:rsidR="007C1BB1" w:rsidRPr="007C1BB1" w:rsidRDefault="007C1BB1" w:rsidP="007C1BB1">
                        <w:pPr>
                          <w:widowControl w:val="0"/>
                          <w:spacing w:before="0"/>
                          <w:textboxTightWrap w:val="allLines"/>
                          <w:rPr>
                            <w:rFonts w:ascii="Arial" w:hAnsi="Arial" w:cs="Arial"/>
                            <w:sz w:val="20"/>
                            <w:lang w:val="es-CL"/>
                          </w:rPr>
                        </w:pPr>
                        <w:r w:rsidRPr="007C1BB1">
                          <w:rPr>
                            <w:rFonts w:ascii="Arial" w:hAnsi="Arial" w:cs="Arial"/>
                            <w:sz w:val="20"/>
                            <w:lang w:val="es-CL"/>
                          </w:rPr>
                          <w:t>Hidrogeno</w:t>
                        </w:r>
                      </w:p>
                    </w:txbxContent>
                  </v:textbox>
                </v:shape>
              </v:group>
            </w:pict>
          </mc:Fallback>
        </mc:AlternateContent>
      </w:r>
      <w:r w:rsidR="007C1BB1" w:rsidRPr="00052077">
        <w:rPr>
          <w:rFonts w:ascii="Parry-Bold" w:hAnsi="Parry-Bold" w:cs="Parry-Bold"/>
          <w:b/>
          <w:bCs/>
          <w:noProof/>
          <w:color w:val="E3003B"/>
          <w:lang w:val="es-CL" w:eastAsia="es-CL"/>
        </w:rPr>
        <w:drawing>
          <wp:anchor distT="0" distB="0" distL="114300" distR="114300" simplePos="0" relativeHeight="251673600" behindDoc="0" locked="0" layoutInCell="1" allowOverlap="1" wp14:anchorId="3AC74543" wp14:editId="09B8FC87">
            <wp:simplePos x="0" y="0"/>
            <wp:positionH relativeFrom="margin">
              <wp:posOffset>2800350</wp:posOffset>
            </wp:positionH>
            <wp:positionV relativeFrom="paragraph">
              <wp:posOffset>575945</wp:posOffset>
            </wp:positionV>
            <wp:extent cx="3695700" cy="2143125"/>
            <wp:effectExtent l="0" t="0" r="0" b="9525"/>
            <wp:wrapNone/>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22">
                      <a:extLst>
                        <a:ext uri="{28A0092B-C50C-407E-A947-70E740481C1C}">
                          <a14:useLocalDpi xmlns:a14="http://schemas.microsoft.com/office/drawing/2010/main" val="0"/>
                        </a:ext>
                      </a:extLst>
                    </a:blip>
                    <a:srcRect r="-1872" b="4010"/>
                    <a:stretch/>
                  </pic:blipFill>
                  <pic:spPr bwMode="auto">
                    <a:xfrm>
                      <a:off x="0" y="0"/>
                      <a:ext cx="3695700" cy="214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BB1" w:rsidRPr="00052077">
        <w:rPr>
          <w:rFonts w:ascii="Parry-Bold" w:hAnsi="Parry-Bold" w:cs="Parry-Bold"/>
          <w:b/>
          <w:bCs/>
          <w:noProof/>
          <w:color w:val="E3003B"/>
          <w:lang w:val="es-CL" w:eastAsia="es-CL"/>
        </w:rPr>
        <w:drawing>
          <wp:anchor distT="0" distB="0" distL="114300" distR="114300" simplePos="0" relativeHeight="251677696" behindDoc="0" locked="0" layoutInCell="1" allowOverlap="1" wp14:anchorId="18BC6AB6" wp14:editId="0F568D48">
            <wp:simplePos x="0" y="0"/>
            <wp:positionH relativeFrom="page">
              <wp:posOffset>3460750</wp:posOffset>
            </wp:positionH>
            <wp:positionV relativeFrom="paragraph">
              <wp:posOffset>194945</wp:posOffset>
            </wp:positionV>
            <wp:extent cx="3152775" cy="581025"/>
            <wp:effectExtent l="0" t="0" r="9525" b="9525"/>
            <wp:wrapNone/>
            <wp:docPr id="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9">
                      <a:extLst>
                        <a:ext uri="{28A0092B-C50C-407E-A947-70E740481C1C}">
                          <a14:useLocalDpi xmlns:a14="http://schemas.microsoft.com/office/drawing/2010/main" val="0"/>
                        </a:ext>
                      </a:extLst>
                    </a:blip>
                    <a:srcRect l="-1" t="70888" r="700" b="8121"/>
                    <a:stretch/>
                  </pic:blipFill>
                  <pic:spPr bwMode="auto">
                    <a:xfrm>
                      <a:off x="0" y="0"/>
                      <a:ext cx="315277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2077" w:rsidRPr="004B2C09">
        <w:rPr>
          <w:rFonts w:ascii="Parry-Bold" w:hAnsi="Parry-Bold" w:cs="Parry-Bold"/>
          <w:b/>
          <w:bCs/>
          <w:color w:val="E3003B"/>
          <w:lang w:val="es-CL"/>
        </w:rPr>
        <w:t>0</w:t>
      </w: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9B3620" w:rsidP="00BA3CF2">
      <w:pPr>
        <w:autoSpaceDE w:val="0"/>
        <w:autoSpaceDN w:val="0"/>
        <w:adjustRightInd w:val="0"/>
        <w:spacing w:before="0"/>
        <w:rPr>
          <w:rFonts w:ascii="Parry-Bold" w:hAnsi="Parry-Bold" w:cs="Parry-Bold"/>
          <w:b/>
          <w:bCs/>
          <w:color w:val="E3003B"/>
          <w:lang w:val="es-CL"/>
        </w:rPr>
      </w:pPr>
      <w:r w:rsidRPr="00052077">
        <w:rPr>
          <w:rFonts w:ascii="Parry-Bold" w:hAnsi="Parry-Bold" w:cs="Parry-Bold"/>
          <w:b/>
          <w:bCs/>
          <w:noProof/>
          <w:color w:val="E3003B"/>
          <w:lang w:val="es-CL" w:eastAsia="es-CL"/>
        </w:rPr>
        <mc:AlternateContent>
          <mc:Choice Requires="wps">
            <w:drawing>
              <wp:anchor distT="45720" distB="45720" distL="114300" distR="114300" simplePos="0" relativeHeight="251679744" behindDoc="0" locked="0" layoutInCell="1" allowOverlap="1" wp14:anchorId="0676A960" wp14:editId="114C6D6B">
                <wp:simplePos x="0" y="0"/>
                <wp:positionH relativeFrom="margin">
                  <wp:posOffset>2651878</wp:posOffset>
                </wp:positionH>
                <wp:positionV relativeFrom="paragraph">
                  <wp:posOffset>90834</wp:posOffset>
                </wp:positionV>
                <wp:extent cx="4048125" cy="1038225"/>
                <wp:effectExtent l="0" t="0" r="0" b="0"/>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038225"/>
                        </a:xfrm>
                        <a:prstGeom prst="rect">
                          <a:avLst/>
                        </a:prstGeom>
                        <a:noFill/>
                        <a:ln w="9525">
                          <a:noFill/>
                          <a:miter lim="800000"/>
                          <a:headEnd/>
                          <a:tailEnd/>
                        </a:ln>
                      </wps:spPr>
                      <wps:txbx>
                        <w:txbxContent>
                          <w:p w:rsidR="00052077" w:rsidRPr="007C1BB1" w:rsidRDefault="00052077" w:rsidP="007C1BB1">
                            <w:pPr>
                              <w:spacing w:line="240" w:lineRule="atLeast"/>
                              <w:jc w:val="both"/>
                              <w:rPr>
                                <w:rFonts w:cstheme="minorHAnsi"/>
                                <w:sz w:val="18"/>
                                <w:lang w:val="es-CL"/>
                              </w:rPr>
                            </w:pPr>
                            <w:r w:rsidRPr="007C1BB1">
                              <w:rPr>
                                <w:rFonts w:cstheme="minorHAnsi"/>
                                <w:b/>
                                <w:i/>
                                <w:sz w:val="18"/>
                                <w:lang w:val="es-CL"/>
                              </w:rPr>
                              <w:t xml:space="preserve">Simbología de Elementos de la Tabla Periódica </w:t>
                            </w:r>
                            <w:r w:rsidR="007C1BB1" w:rsidRPr="007C1BB1">
                              <w:rPr>
                                <w:rFonts w:cstheme="minorHAnsi"/>
                                <w:b/>
                                <w:i/>
                                <w:sz w:val="18"/>
                                <w:lang w:val="es-CL"/>
                              </w:rPr>
                              <w:t xml:space="preserve">(arriba) </w:t>
                            </w:r>
                            <w:r w:rsidRPr="007C1BB1">
                              <w:rPr>
                                <w:rFonts w:cstheme="minorHAnsi"/>
                                <w:b/>
                                <w:i/>
                                <w:sz w:val="18"/>
                                <w:lang w:val="es-CL"/>
                              </w:rPr>
                              <w:t>y Valencia electrónica del NaCl</w:t>
                            </w:r>
                            <w:r w:rsidR="009B3620">
                              <w:rPr>
                                <w:rFonts w:cstheme="minorHAnsi"/>
                                <w:b/>
                                <w:i/>
                                <w:sz w:val="18"/>
                                <w:lang w:val="es-CL"/>
                              </w:rPr>
                              <w:t xml:space="preserve"> (abajo)</w:t>
                            </w:r>
                            <w:r w:rsidRPr="007C1BB1">
                              <w:rPr>
                                <w:rFonts w:cstheme="minorHAnsi"/>
                                <w:b/>
                                <w:i/>
                                <w:sz w:val="18"/>
                                <w:lang w:val="es-CL"/>
                              </w:rPr>
                              <w:t>:</w:t>
                            </w:r>
                            <w:r w:rsidRPr="007C1BB1">
                              <w:rPr>
                                <w:rFonts w:cstheme="minorHAnsi"/>
                                <w:sz w:val="18"/>
                                <w:lang w:val="es-CL"/>
                              </w:rPr>
                              <w:t xml:space="preserve"> Observe como la </w:t>
                            </w:r>
                            <w:r w:rsidRPr="007C1BB1">
                              <w:rPr>
                                <w:rFonts w:cstheme="minorHAnsi"/>
                                <w:i/>
                                <w:sz w:val="18"/>
                                <w:lang w:val="es-CL"/>
                              </w:rPr>
                              <w:t>segunda capa</w:t>
                            </w:r>
                            <w:r w:rsidRPr="007C1BB1">
                              <w:rPr>
                                <w:rFonts w:cstheme="minorHAnsi"/>
                                <w:sz w:val="18"/>
                                <w:lang w:val="es-CL"/>
                              </w:rPr>
                              <w:t xml:space="preserve"> de electrones de Na ya cumple su octeto</w:t>
                            </w:r>
                            <w:r w:rsidR="007C1BB1" w:rsidRPr="007C1BB1">
                              <w:rPr>
                                <w:rFonts w:cstheme="minorHAnsi"/>
                                <w:sz w:val="18"/>
                                <w:lang w:val="es-CL"/>
                              </w:rPr>
                              <w:t>, mientras que la más externa, solo tiene 1 electrón</w:t>
                            </w:r>
                            <w:r w:rsidR="007C1BB1">
                              <w:rPr>
                                <w:rFonts w:cstheme="minorHAnsi"/>
                                <w:sz w:val="18"/>
                                <w:lang w:val="es-CL"/>
                              </w:rPr>
                              <w:t xml:space="preserve"> para compartir (valencia 1). El Cloro tiene </w:t>
                            </w:r>
                            <w:r w:rsidR="007C1BB1" w:rsidRPr="007C1BB1">
                              <w:rPr>
                                <w:rFonts w:cstheme="minorHAnsi"/>
                                <w:i/>
                                <w:sz w:val="18"/>
                                <w:lang w:val="es-CL"/>
                              </w:rPr>
                              <w:t>su capa más externa incompleta</w:t>
                            </w:r>
                            <w:r w:rsidR="007C1BB1">
                              <w:rPr>
                                <w:rFonts w:cstheme="minorHAnsi"/>
                                <w:sz w:val="18"/>
                                <w:lang w:val="es-CL"/>
                              </w:rPr>
                              <w:t xml:space="preserve"> (7 electrones) y requiere 1 más para completar su octeto.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676A960" id="_x0000_s1053" type="#_x0000_t202" style="position:absolute;margin-left:208.8pt;margin-top:7.15pt;width:318.75pt;height:81.7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" filled="f" stroked="f">
                <v:textbox>
                  <w:txbxContent>
                    <w:p w:rsidR="00052077" w:rsidRPr="007C1BB1" w:rsidRDefault="00052077" w:rsidP="007C1BB1">
                      <w:pPr>
                        <w:spacing w:line="240" w:lineRule="atLeast"/>
                        <w:jc w:val="both"/>
                        <w:rPr>
                          <w:rFonts w:cstheme="minorHAnsi"/>
                          <w:sz w:val="18"/>
                          <w:lang w:val="es-CL"/>
                        </w:rPr>
                      </w:pPr>
                      <w:r w:rsidRPr="007C1BB1">
                        <w:rPr>
                          <w:rFonts w:cstheme="minorHAnsi"/>
                          <w:b/>
                          <w:i/>
                          <w:sz w:val="18"/>
                          <w:lang w:val="es-CL"/>
                        </w:rPr>
                        <w:t xml:space="preserve">Simbología de Elementos de la Tabla Periódica </w:t>
                      </w:r>
                      <w:r w:rsidR="007C1BB1" w:rsidRPr="007C1BB1">
                        <w:rPr>
                          <w:rFonts w:cstheme="minorHAnsi"/>
                          <w:b/>
                          <w:i/>
                          <w:sz w:val="18"/>
                          <w:lang w:val="es-CL"/>
                        </w:rPr>
                        <w:t xml:space="preserve">(arriba) </w:t>
                      </w:r>
                      <w:r w:rsidRPr="007C1BB1">
                        <w:rPr>
                          <w:rFonts w:cstheme="minorHAnsi"/>
                          <w:b/>
                          <w:i/>
                          <w:sz w:val="18"/>
                          <w:lang w:val="es-CL"/>
                        </w:rPr>
                        <w:t>y Valencia electrónica del NaCl</w:t>
                      </w:r>
                      <w:r w:rsidR="009B3620">
                        <w:rPr>
                          <w:rFonts w:cstheme="minorHAnsi"/>
                          <w:b/>
                          <w:i/>
                          <w:sz w:val="18"/>
                          <w:lang w:val="es-CL"/>
                        </w:rPr>
                        <w:t xml:space="preserve"> (abajo)</w:t>
                      </w:r>
                      <w:r w:rsidRPr="007C1BB1">
                        <w:rPr>
                          <w:rFonts w:cstheme="minorHAnsi"/>
                          <w:b/>
                          <w:i/>
                          <w:sz w:val="18"/>
                          <w:lang w:val="es-CL"/>
                        </w:rPr>
                        <w:t>:</w:t>
                      </w:r>
                      <w:r w:rsidRPr="007C1BB1">
                        <w:rPr>
                          <w:rFonts w:cstheme="minorHAnsi"/>
                          <w:sz w:val="18"/>
                          <w:lang w:val="es-CL"/>
                        </w:rPr>
                        <w:t xml:space="preserve"> Observe como la </w:t>
                      </w:r>
                      <w:r w:rsidRPr="007C1BB1">
                        <w:rPr>
                          <w:rFonts w:cstheme="minorHAnsi"/>
                          <w:i/>
                          <w:sz w:val="18"/>
                          <w:lang w:val="es-CL"/>
                        </w:rPr>
                        <w:t>segunda capa</w:t>
                      </w:r>
                      <w:r w:rsidRPr="007C1BB1">
                        <w:rPr>
                          <w:rFonts w:cstheme="minorHAnsi"/>
                          <w:sz w:val="18"/>
                          <w:lang w:val="es-CL"/>
                        </w:rPr>
                        <w:t xml:space="preserve"> de electrones de Na ya cumple su octeto</w:t>
                      </w:r>
                      <w:r w:rsidR="007C1BB1" w:rsidRPr="007C1BB1">
                        <w:rPr>
                          <w:rFonts w:cstheme="minorHAnsi"/>
                          <w:sz w:val="18"/>
                          <w:lang w:val="es-CL"/>
                        </w:rPr>
                        <w:t>, mientras que la más externa, solo tiene 1 electrón</w:t>
                      </w:r>
                      <w:r w:rsidR="007C1BB1">
                        <w:rPr>
                          <w:rFonts w:cstheme="minorHAnsi"/>
                          <w:sz w:val="18"/>
                          <w:lang w:val="es-CL"/>
                        </w:rPr>
                        <w:t xml:space="preserve"> para compartir (valencia 1). El Cloro tiene </w:t>
                      </w:r>
                      <w:r w:rsidR="007C1BB1" w:rsidRPr="007C1BB1">
                        <w:rPr>
                          <w:rFonts w:cstheme="minorHAnsi"/>
                          <w:i/>
                          <w:sz w:val="18"/>
                          <w:lang w:val="es-CL"/>
                        </w:rPr>
                        <w:t>su capa más externa incompleta</w:t>
                      </w:r>
                      <w:r w:rsidR="007C1BB1">
                        <w:rPr>
                          <w:rFonts w:cstheme="minorHAnsi"/>
                          <w:sz w:val="18"/>
                          <w:lang w:val="es-CL"/>
                        </w:rPr>
                        <w:t xml:space="preserve"> (7 electrones) y requiere 1 más para completar su octeto. </w:t>
                      </w:r>
                    </w:p>
                  </w:txbxContent>
                </v:textbox>
                <w10:wrap type="square" anchorx="margin"/>
              </v:shape>
            </w:pict>
          </mc:Fallback>
        </mc:AlternateContent>
      </w: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9B3620" w:rsidP="00BA3CF2">
      <w:pPr>
        <w:autoSpaceDE w:val="0"/>
        <w:autoSpaceDN w:val="0"/>
        <w:adjustRightInd w:val="0"/>
        <w:spacing w:before="0"/>
        <w:rPr>
          <w:rFonts w:ascii="Parry-Bold" w:hAnsi="Parry-Bold" w:cs="Parry-Bold"/>
          <w:b/>
          <w:bCs/>
          <w:color w:val="E3003B"/>
          <w:lang w:val="es-CL"/>
        </w:rPr>
      </w:pPr>
      <w:r>
        <w:rPr>
          <w:rFonts w:ascii="Parry-Bold" w:hAnsi="Parry-Bold" w:cs="Parry-Bold"/>
          <w:b/>
          <w:bCs/>
          <w:noProof/>
          <w:color w:val="E3003B"/>
          <w:lang w:val="es-CL" w:eastAsia="es-CL"/>
        </w:rPr>
        <mc:AlternateContent>
          <mc:Choice Requires="wps">
            <w:drawing>
              <wp:anchor distT="0" distB="0" distL="114300" distR="114300" simplePos="0" relativeHeight="251685888" behindDoc="0" locked="0" layoutInCell="1" allowOverlap="1" wp14:anchorId="4A09A1E4" wp14:editId="6E9491B3">
                <wp:simplePos x="0" y="0"/>
                <wp:positionH relativeFrom="margin">
                  <wp:posOffset>-31868</wp:posOffset>
                </wp:positionH>
                <wp:positionV relativeFrom="paragraph">
                  <wp:posOffset>183456</wp:posOffset>
                </wp:positionV>
                <wp:extent cx="4029740" cy="3051544"/>
                <wp:effectExtent l="0" t="0" r="8890" b="0"/>
                <wp:wrapNone/>
                <wp:docPr id="35" name="Cuadro de texto 35"/>
                <wp:cNvGraphicFramePr/>
                <a:graphic xmlns:a="http://schemas.openxmlformats.org/drawingml/2006/main">
                  <a:graphicData uri="http://schemas.microsoft.com/office/word/2010/wordprocessingShape">
                    <wps:wsp>
                      <wps:cNvSpPr txBox="1"/>
                      <wps:spPr>
                        <a:xfrm>
                          <a:off x="0" y="0"/>
                          <a:ext cx="4029740" cy="3051544"/>
                        </a:xfrm>
                        <a:prstGeom prst="rect">
                          <a:avLst/>
                        </a:prstGeom>
                        <a:solidFill>
                          <a:schemeClr val="lt1"/>
                        </a:solidFill>
                        <a:ln w="6350">
                          <a:noFill/>
                        </a:ln>
                      </wps:spPr>
                      <wps:txbx>
                        <w:txbxContent>
                          <w:p w:rsidR="00CF035C" w:rsidRPr="00CF035C" w:rsidRDefault="00CF035C" w:rsidP="00CF035C">
                            <w:pPr>
                              <w:autoSpaceDE w:val="0"/>
                              <w:autoSpaceDN w:val="0"/>
                              <w:adjustRightInd w:val="0"/>
                              <w:spacing w:before="0"/>
                              <w:jc w:val="both"/>
                              <w:rPr>
                                <w:rFonts w:ascii="Parry-Bold" w:hAnsi="Parry-Bold" w:cs="Parry-Bold"/>
                                <w:b/>
                                <w:bCs/>
                                <w:color w:val="E3003B"/>
                                <w:sz w:val="28"/>
                                <w:lang w:val="es-CL"/>
                              </w:rPr>
                            </w:pPr>
                            <w:r w:rsidRPr="00CF035C">
                              <w:rPr>
                                <w:rFonts w:ascii="Parry-Bold" w:hAnsi="Parry-Bold" w:cs="Parry-Bold"/>
                                <w:b/>
                                <w:bCs/>
                                <w:color w:val="E3003B"/>
                                <w:sz w:val="28"/>
                                <w:lang w:val="es-CL"/>
                              </w:rPr>
                              <w:t>¿Qué es la masa atómica?</w:t>
                            </w:r>
                          </w:p>
                          <w:p w:rsidR="00CF035C" w:rsidRPr="00CF035C" w:rsidRDefault="00CF035C" w:rsidP="00CF035C">
                            <w:pPr>
                              <w:autoSpaceDE w:val="0"/>
                              <w:autoSpaceDN w:val="0"/>
                              <w:adjustRightInd w:val="0"/>
                              <w:spacing w:before="0"/>
                              <w:jc w:val="both"/>
                              <w:rPr>
                                <w:rFonts w:ascii="Parry-Bold" w:hAnsi="Parry-Bold" w:cs="Parry-Bold"/>
                                <w:b/>
                                <w:bCs/>
                                <w:color w:val="E3003B"/>
                                <w:lang w:val="es-CL"/>
                              </w:rPr>
                            </w:pPr>
                          </w:p>
                          <w:p w:rsidR="00CF035C" w:rsidRPr="009B3620" w:rsidRDefault="00CF035C" w:rsidP="00CF035C">
                            <w:pPr>
                              <w:autoSpaceDE w:val="0"/>
                              <w:autoSpaceDN w:val="0"/>
                              <w:adjustRightInd w:val="0"/>
                              <w:spacing w:before="0"/>
                              <w:jc w:val="both"/>
                              <w:rPr>
                                <w:rFonts w:ascii="ParryGrotesque-Normal" w:hAnsi="ParryGrotesque-Normal" w:cs="ParryGrotesque-Normal"/>
                                <w:color w:val="000000"/>
                                <w:szCs w:val="20"/>
                                <w:lang w:val="es-CL"/>
                              </w:rPr>
                            </w:pPr>
                            <w:r w:rsidRPr="009B3620">
                              <w:rPr>
                                <w:rFonts w:ascii="ParryGrotesque-Normal" w:hAnsi="ParryGrotesque-Normal" w:cs="ParryGrotesque-Normal"/>
                                <w:color w:val="000000"/>
                                <w:szCs w:val="20"/>
                                <w:lang w:val="es-CL"/>
                              </w:rPr>
                              <w:t>La masa de un átomo expresada en “uma” (unidad de masa atómica) o “u”, también llamada Dalton (Da), la cual es igual a la doceava parte de la masa del átomo de carbono-12. Tiene un valor aproximado de 1,6605·10</w:t>
                            </w:r>
                            <w:r w:rsidRPr="009B3620">
                              <w:rPr>
                                <w:rFonts w:ascii="ParryGrotesque-Normal" w:hAnsi="ParryGrotesque-Normal" w:cs="ParryGrotesque-Normal"/>
                                <w:color w:val="000000"/>
                                <w:sz w:val="21"/>
                                <w:szCs w:val="11"/>
                                <w:vertAlign w:val="superscript"/>
                                <w:lang w:val="es-CL"/>
                              </w:rPr>
                              <w:t>-27</w:t>
                            </w:r>
                            <w:r w:rsidRPr="009B3620">
                              <w:rPr>
                                <w:rFonts w:ascii="ParryGrotesque-Normal" w:hAnsi="ParryGrotesque-Normal" w:cs="ParryGrotesque-Normal"/>
                                <w:color w:val="000000"/>
                                <w:sz w:val="21"/>
                                <w:szCs w:val="11"/>
                                <w:lang w:val="es-CL"/>
                              </w:rPr>
                              <w:t xml:space="preserve"> </w:t>
                            </w:r>
                            <w:r w:rsidRPr="009B3620">
                              <w:rPr>
                                <w:rFonts w:ascii="ParryGrotesque-Normal" w:hAnsi="ParryGrotesque-Normal" w:cs="ParryGrotesque-Normal"/>
                                <w:color w:val="000000"/>
                                <w:szCs w:val="20"/>
                                <w:lang w:val="es-CL"/>
                              </w:rPr>
                              <w:t>kg. A la masa atómica de un elemento contribuyen proporcionalmente todos los isótopos del mismo. A efectos prácticos, la masa atómica viene a ser aproximadamente igual a la suma de las masas de los protones y neutrones, ya que la de los electrones es muy pequeña. Al hidrógeno-1, que tiene un electrón y un protón, se le asignaría una masa unidad, y así se tendrían las masas de los demás elementos. El helio-4 tiene dos protones y dos neutrones, por lo que su masa atómica sería 4. Para los cálculos se utiliza mucho el concepto de átomo-gramo, que es la masa atómica expresada en 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A09A1E4" id="Cuadro de texto 35" o:spid="_x0000_s1054" type="#_x0000_t202" style="position:absolute;margin-left:-2.5pt;margin-top:14.45pt;width:317.3pt;height:240.3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" fillcolor="white [3201]" stroked="f" strokeweight=".5pt">
                <v:textbox>
                  <w:txbxContent>
                    <w:p w:rsidR="00CF035C" w:rsidRPr="00CF035C" w:rsidRDefault="00CF035C" w:rsidP="00CF035C">
                      <w:pPr>
                        <w:autoSpaceDE w:val="0"/>
                        <w:autoSpaceDN w:val="0"/>
                        <w:adjustRightInd w:val="0"/>
                        <w:spacing w:before="0"/>
                        <w:jc w:val="both"/>
                        <w:rPr>
                          <w:rFonts w:ascii="Parry-Bold" w:hAnsi="Parry-Bold" w:cs="Parry-Bold"/>
                          <w:b/>
                          <w:bCs/>
                          <w:color w:val="E3003B"/>
                          <w:sz w:val="28"/>
                          <w:lang w:val="es-CL"/>
                        </w:rPr>
                      </w:pPr>
                      <w:r w:rsidRPr="00CF035C">
                        <w:rPr>
                          <w:rFonts w:ascii="Parry-Bold" w:hAnsi="Parry-Bold" w:cs="Parry-Bold"/>
                          <w:b/>
                          <w:bCs/>
                          <w:color w:val="E3003B"/>
                          <w:sz w:val="28"/>
                          <w:lang w:val="es-CL"/>
                        </w:rPr>
                        <w:t>¿Qué es la masa atómica?</w:t>
                      </w:r>
                    </w:p>
                    <w:p w:rsidR="00CF035C" w:rsidRPr="00CF035C" w:rsidRDefault="00CF035C" w:rsidP="00CF035C">
                      <w:pPr>
                        <w:autoSpaceDE w:val="0"/>
                        <w:autoSpaceDN w:val="0"/>
                        <w:adjustRightInd w:val="0"/>
                        <w:spacing w:before="0"/>
                        <w:jc w:val="both"/>
                        <w:rPr>
                          <w:rFonts w:ascii="Parry-Bold" w:hAnsi="Parry-Bold" w:cs="Parry-Bold"/>
                          <w:b/>
                          <w:bCs/>
                          <w:color w:val="E3003B"/>
                          <w:lang w:val="es-CL"/>
                        </w:rPr>
                      </w:pPr>
                    </w:p>
                    <w:p w:rsidR="00CF035C" w:rsidRPr="009B3620" w:rsidRDefault="00CF035C" w:rsidP="00CF035C">
                      <w:pPr>
                        <w:autoSpaceDE w:val="0"/>
                        <w:autoSpaceDN w:val="0"/>
                        <w:adjustRightInd w:val="0"/>
                        <w:spacing w:before="0"/>
                        <w:jc w:val="both"/>
                        <w:rPr>
                          <w:rFonts w:ascii="ParryGrotesque-Normal" w:hAnsi="ParryGrotesque-Normal" w:cs="ParryGrotesque-Normal"/>
                          <w:color w:val="000000"/>
                          <w:szCs w:val="20"/>
                          <w:lang w:val="es-CL"/>
                        </w:rPr>
                      </w:pPr>
                      <w:r w:rsidRPr="009B3620">
                        <w:rPr>
                          <w:rFonts w:ascii="ParryGrotesque-Normal" w:hAnsi="ParryGrotesque-Normal" w:cs="ParryGrotesque-Normal"/>
                          <w:color w:val="000000"/>
                          <w:szCs w:val="20"/>
                          <w:lang w:val="es-CL"/>
                        </w:rPr>
                        <w:t>La masa de un átomo expresada en “uma” (unidad de masa atómica) o “u”, también llamada Dalton (Da), la cual es igual a la doceava parte de la masa del átomo de carbono-12. Tiene un valor aproximado de 1,6605·10</w:t>
                      </w:r>
                      <w:r w:rsidRPr="009B3620">
                        <w:rPr>
                          <w:rFonts w:ascii="ParryGrotesque-Normal" w:hAnsi="ParryGrotesque-Normal" w:cs="ParryGrotesque-Normal"/>
                          <w:color w:val="000000"/>
                          <w:sz w:val="21"/>
                          <w:szCs w:val="11"/>
                          <w:vertAlign w:val="superscript"/>
                          <w:lang w:val="es-CL"/>
                        </w:rPr>
                        <w:t>-27</w:t>
                      </w:r>
                      <w:r w:rsidRPr="009B3620">
                        <w:rPr>
                          <w:rFonts w:ascii="ParryGrotesque-Normal" w:hAnsi="ParryGrotesque-Normal" w:cs="ParryGrotesque-Normal"/>
                          <w:color w:val="000000"/>
                          <w:sz w:val="21"/>
                          <w:szCs w:val="11"/>
                          <w:lang w:val="es-CL"/>
                        </w:rPr>
                        <w:t xml:space="preserve"> </w:t>
                      </w:r>
                      <w:r w:rsidRPr="009B3620">
                        <w:rPr>
                          <w:rFonts w:ascii="ParryGrotesque-Normal" w:hAnsi="ParryGrotesque-Normal" w:cs="ParryGrotesque-Normal"/>
                          <w:color w:val="000000"/>
                          <w:szCs w:val="20"/>
                          <w:lang w:val="es-CL"/>
                        </w:rPr>
                        <w:t>kg. A la masa atómica de un elemento contribuyen proporcionalmente todos los isótopos del mismo. A efectos prácticos, la masa atómica viene a ser aproximadamente igual a la suma de las masas de los protones y neutrones, ya que la de los electrones es muy pequeña. Al hidrógeno-1, que tiene un electrón y un protón, se le asignaría una masa unidad, y así se tendrían las masas de los demás elementos. El helio-4 tiene dos protones y dos neutrones, por lo que su masa atómica sería 4. Para los cálculos se utiliza mucho el concepto de átomo-gramo, que es la masa atómica expresada en gramos.</w:t>
                      </w:r>
                    </w:p>
                  </w:txbxContent>
                </v:textbox>
                <w10:wrap anchorx="margin"/>
              </v:shape>
            </w:pict>
          </mc:Fallback>
        </mc:AlternateContent>
      </w: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CF035C" w:rsidP="00BA3CF2">
      <w:pPr>
        <w:autoSpaceDE w:val="0"/>
        <w:autoSpaceDN w:val="0"/>
        <w:adjustRightInd w:val="0"/>
        <w:spacing w:before="0"/>
        <w:rPr>
          <w:rFonts w:ascii="Parry-Bold" w:hAnsi="Parry-Bold" w:cs="Parry-Bold"/>
          <w:b/>
          <w:bCs/>
          <w:color w:val="E3003B"/>
          <w:lang w:val="es-CL"/>
        </w:rPr>
      </w:pPr>
    </w:p>
    <w:p w:rsidR="00CF035C" w:rsidRPr="004B2C09" w:rsidRDefault="0045309A" w:rsidP="00BA3CF2">
      <w:pPr>
        <w:autoSpaceDE w:val="0"/>
        <w:autoSpaceDN w:val="0"/>
        <w:adjustRightInd w:val="0"/>
        <w:spacing w:before="0"/>
        <w:rPr>
          <w:rFonts w:ascii="Parry-Bold" w:hAnsi="Parry-Bold" w:cs="Parry-Bold"/>
          <w:b/>
          <w:bCs/>
          <w:color w:val="E3003B"/>
          <w:lang w:val="es-CL"/>
        </w:rPr>
      </w:pPr>
      <w:r w:rsidRPr="00CF035C">
        <w:rPr>
          <w:rFonts w:ascii="Parry-Bold" w:hAnsi="Parry-Bold" w:cs="Parry-Bold"/>
          <w:b/>
          <w:bCs/>
          <w:noProof/>
          <w:color w:val="E3003B"/>
          <w:lang w:val="es-CL" w:eastAsia="es-CL"/>
        </w:rPr>
        <w:lastRenderedPageBreak/>
        <mc:AlternateContent>
          <mc:Choice Requires="wps">
            <w:drawing>
              <wp:anchor distT="45720" distB="45720" distL="114300" distR="114300" simplePos="0" relativeHeight="251688960" behindDoc="1" locked="0" layoutInCell="1" allowOverlap="1" wp14:anchorId="11A2A39C" wp14:editId="276B5916">
                <wp:simplePos x="0" y="0"/>
                <wp:positionH relativeFrom="margin">
                  <wp:posOffset>3876675</wp:posOffset>
                </wp:positionH>
                <wp:positionV relativeFrom="paragraph">
                  <wp:posOffset>7620</wp:posOffset>
                </wp:positionV>
                <wp:extent cx="2876550" cy="1404620"/>
                <wp:effectExtent l="0" t="0" r="0" b="0"/>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404620"/>
                        </a:xfrm>
                        <a:prstGeom prst="rect">
                          <a:avLst/>
                        </a:prstGeom>
                        <a:solidFill>
                          <a:srgbClr val="FFFFFF"/>
                        </a:solidFill>
                        <a:ln w="9525">
                          <a:noFill/>
                          <a:miter lim="800000"/>
                          <a:headEnd/>
                          <a:tailEnd/>
                        </a:ln>
                      </wps:spPr>
                      <wps:txbx>
                        <w:txbxContent>
                          <w:p w:rsidR="00CF035C" w:rsidRPr="004F6C3C" w:rsidRDefault="00CF035C" w:rsidP="00CF035C">
                            <w:pPr>
                              <w:autoSpaceDE w:val="0"/>
                              <w:autoSpaceDN w:val="0"/>
                              <w:adjustRightInd w:val="0"/>
                              <w:spacing w:before="0"/>
                              <w:rPr>
                                <w:rFonts w:ascii="Parry-Bold" w:hAnsi="Parry-Bold" w:cs="Parry-Bold"/>
                                <w:b/>
                                <w:bCs/>
                                <w:color w:val="E3003B"/>
                                <w:sz w:val="28"/>
                                <w:lang w:val="es-CL"/>
                              </w:rPr>
                            </w:pPr>
                            <w:r w:rsidRPr="004F6C3C">
                              <w:rPr>
                                <w:rFonts w:ascii="Parry-Bold" w:hAnsi="Parry-Bold" w:cs="Parry-Bold"/>
                                <w:b/>
                                <w:bCs/>
                                <w:color w:val="E3003B"/>
                                <w:sz w:val="28"/>
                                <w:lang w:val="es-CL"/>
                              </w:rPr>
                              <w:t>¿Qué es la Tabla Periódica?</w:t>
                            </w:r>
                          </w:p>
                          <w:p w:rsidR="00CF035C" w:rsidRPr="00CF035C" w:rsidRDefault="00CF035C" w:rsidP="00CF035C">
                            <w:pPr>
                              <w:autoSpaceDE w:val="0"/>
                              <w:autoSpaceDN w:val="0"/>
                              <w:adjustRightInd w:val="0"/>
                              <w:spacing w:before="0"/>
                              <w:rPr>
                                <w:rFonts w:ascii="FFDingbats-ArrowsOne" w:hAnsi="FFDingbats-ArrowsOne" w:cs="FFDingbats-ArrowsOne"/>
                                <w:color w:val="008599"/>
                                <w:sz w:val="20"/>
                                <w:szCs w:val="20"/>
                                <w:lang w:val="es-CL"/>
                              </w:rPr>
                            </w:pPr>
                            <w:r w:rsidRPr="00CF035C">
                              <w:rPr>
                                <w:rFonts w:ascii="FFDingbats-ArrowsOne" w:hAnsi="FFDingbats-ArrowsOne" w:cs="FFDingbats-ArrowsOne"/>
                                <w:color w:val="008599"/>
                                <w:sz w:val="20"/>
                                <w:szCs w:val="20"/>
                                <w:lang w:val="es-CL"/>
                              </w:rPr>
                              <w:t xml:space="preserve"> </w:t>
                            </w:r>
                          </w:p>
                          <w:p w:rsidR="00CF035C" w:rsidRPr="00CF035C" w:rsidRDefault="00CF035C" w:rsidP="00CF035C">
                            <w:pPr>
                              <w:autoSpaceDE w:val="0"/>
                              <w:autoSpaceDN w:val="0"/>
                              <w:adjustRightInd w:val="0"/>
                              <w:spacing w:before="0"/>
                              <w:jc w:val="both"/>
                              <w:rPr>
                                <w:rFonts w:ascii="ParryGrotesque-Normal" w:hAnsi="ParryGrotesque-Normal" w:cs="ParryGrotesque-Normal"/>
                                <w:color w:val="000000"/>
                                <w:sz w:val="20"/>
                                <w:szCs w:val="20"/>
                                <w:lang w:val="es-CL"/>
                              </w:rPr>
                            </w:pPr>
                            <w:r>
                              <w:rPr>
                                <w:rFonts w:ascii="ParryGrotesque-Normal" w:hAnsi="ParryGrotesque-Normal" w:cs="ParryGrotesque-Normal"/>
                                <w:color w:val="000000"/>
                                <w:sz w:val="20"/>
                                <w:szCs w:val="20"/>
                                <w:lang w:val="es-CL"/>
                              </w:rPr>
                              <w:t xml:space="preserve">La Tabla Periódica de los elementos presenta a todos ellos organizados según el orden creciente de sus números atómicos. Se llama periódica porque transcurrido un </w:t>
                            </w:r>
                            <w:r w:rsidRPr="00CF035C">
                              <w:rPr>
                                <w:rFonts w:ascii="ParryGrotesque-Normal" w:hAnsi="ParryGrotesque-Normal" w:cs="ParryGrotesque-Normal"/>
                                <w:color w:val="000000"/>
                                <w:sz w:val="20"/>
                                <w:szCs w:val="20"/>
                                <w:lang w:val="es-CL"/>
                              </w:rPr>
                              <w:t>‘periodo’</w:t>
                            </w:r>
                            <w:r>
                              <w:rPr>
                                <w:rFonts w:ascii="ParryGrotesque-Normal" w:hAnsi="ParryGrotesque-Normal" w:cs="ParryGrotesque-Normal"/>
                                <w:color w:val="000000"/>
                                <w:sz w:val="20"/>
                                <w:szCs w:val="20"/>
                                <w:lang w:val="es-CL"/>
                              </w:rPr>
                              <w:t xml:space="preserve"> (un </w:t>
                            </w:r>
                            <w:r w:rsidRPr="00CF035C">
                              <w:rPr>
                                <w:rFonts w:ascii="ParryGrotesque-Normal" w:hAnsi="ParryGrotesque-Normal" w:cs="ParryGrotesque-Normal"/>
                                <w:color w:val="000000"/>
                                <w:sz w:val="20"/>
                                <w:szCs w:val="20"/>
                                <w:lang w:val="es-CL"/>
                              </w:rPr>
                              <w:t>cierto núme</w:t>
                            </w:r>
                            <w:r>
                              <w:rPr>
                                <w:rFonts w:ascii="ParryGrotesque-Normal" w:hAnsi="ParryGrotesque-Normal" w:cs="ParryGrotesque-Normal"/>
                                <w:color w:val="000000"/>
                                <w:sz w:val="20"/>
                                <w:szCs w:val="20"/>
                                <w:lang w:val="es-CL"/>
                              </w:rPr>
                              <w:t xml:space="preserve">ro de casillas) los elementos se agrupan en una nueva fila y se van formando así columnas (grupos o familias) en las que </w:t>
                            </w:r>
                            <w:r w:rsidRPr="00CF035C">
                              <w:rPr>
                                <w:rFonts w:ascii="ParryGrotesque-Normal" w:hAnsi="ParryGrotesque-Normal" w:cs="ParryGrotesque-Normal"/>
                                <w:color w:val="000000"/>
                                <w:sz w:val="20"/>
                                <w:szCs w:val="20"/>
                                <w:lang w:val="es-CL"/>
                              </w:rPr>
                              <w:t>se s</w:t>
                            </w:r>
                            <w:r>
                              <w:rPr>
                                <w:rFonts w:ascii="ParryGrotesque-Normal" w:hAnsi="ParryGrotesque-Normal" w:cs="ParryGrotesque-Normal"/>
                                <w:color w:val="000000"/>
                                <w:sz w:val="20"/>
                                <w:szCs w:val="20"/>
                                <w:lang w:val="es-CL"/>
                              </w:rPr>
                              <w:t xml:space="preserve">itúan elementos con propiedades químicas parecidas. </w:t>
                            </w:r>
                            <w:r w:rsidRPr="00CF035C">
                              <w:rPr>
                                <w:rFonts w:ascii="ParryGrotesque-Normal" w:hAnsi="ParryGrotesque-Normal" w:cs="ParryGrotesque-Normal"/>
                                <w:color w:val="000000"/>
                                <w:sz w:val="20"/>
                                <w:szCs w:val="20"/>
                                <w:lang w:val="es-CL"/>
                              </w:rPr>
                              <w:t>A</w:t>
                            </w:r>
                            <w:r>
                              <w:rPr>
                                <w:rFonts w:ascii="ParryGrotesque-Normal" w:hAnsi="ParryGrotesque-Normal" w:cs="ParryGrotesque-Normal"/>
                                <w:color w:val="000000"/>
                                <w:sz w:val="20"/>
                                <w:szCs w:val="20"/>
                                <w:lang w:val="es-CL"/>
                              </w:rPr>
                              <w:t xml:space="preserve">sí, por ejemplo, a la izquierda </w:t>
                            </w:r>
                            <w:r w:rsidRPr="00CF035C">
                              <w:rPr>
                                <w:rFonts w:ascii="ParryGrotesque-Normal" w:hAnsi="ParryGrotesque-Normal" w:cs="ParryGrotesque-Normal"/>
                                <w:color w:val="000000"/>
                                <w:sz w:val="20"/>
                                <w:szCs w:val="20"/>
                                <w:lang w:val="es-CL"/>
                              </w:rPr>
                              <w:t>se</w:t>
                            </w:r>
                            <w:r>
                              <w:rPr>
                                <w:rFonts w:ascii="ParryGrotesque-Normal" w:hAnsi="ParryGrotesque-Normal" w:cs="ParryGrotesque-Normal"/>
                                <w:color w:val="000000"/>
                                <w:sz w:val="20"/>
                                <w:szCs w:val="20"/>
                                <w:lang w:val="es-CL"/>
                              </w:rPr>
                              <w:t xml:space="preserve"> sitúan los metales ligeros, en </w:t>
                            </w:r>
                            <w:r w:rsidRPr="00CF035C">
                              <w:rPr>
                                <w:rFonts w:ascii="ParryGrotesque-Normal" w:hAnsi="ParryGrotesque-Normal" w:cs="ParryGrotesque-Normal"/>
                                <w:color w:val="000000"/>
                                <w:sz w:val="20"/>
                                <w:szCs w:val="20"/>
                                <w:lang w:val="es-CL"/>
                              </w:rPr>
                              <w:t>el centro lo</w:t>
                            </w:r>
                            <w:r>
                              <w:rPr>
                                <w:rFonts w:ascii="ParryGrotesque-Normal" w:hAnsi="ParryGrotesque-Normal" w:cs="ParryGrotesque-Normal"/>
                                <w:color w:val="000000"/>
                                <w:sz w:val="20"/>
                                <w:szCs w:val="20"/>
                                <w:lang w:val="es-CL"/>
                              </w:rPr>
                              <w:t xml:space="preserve">s metales pesados </w:t>
                            </w:r>
                            <w:r w:rsidRPr="00CF035C">
                              <w:rPr>
                                <w:rFonts w:ascii="ParryGrotesque-Normal" w:hAnsi="ParryGrotesque-Normal" w:cs="ParryGrotesque-Normal"/>
                                <w:color w:val="000000"/>
                                <w:sz w:val="20"/>
                                <w:szCs w:val="20"/>
                                <w:lang w:val="es-CL"/>
                              </w:rPr>
                              <w:t>y a la derecha los no metales.</w:t>
                            </w:r>
                          </w:p>
                          <w:p w:rsidR="00CF035C" w:rsidRPr="00CF035C" w:rsidRDefault="00CF035C" w:rsidP="00CF035C">
                            <w:pPr>
                              <w:autoSpaceDE w:val="0"/>
                              <w:autoSpaceDN w:val="0"/>
                              <w:adjustRightInd w:val="0"/>
                              <w:spacing w:before="0"/>
                              <w:jc w:val="both"/>
                              <w:rPr>
                                <w:rFonts w:ascii="ParryGrotesque-Normal" w:hAnsi="ParryGrotesque-Normal" w:cs="ParryGrotesque-Normal"/>
                                <w:color w:val="000000"/>
                                <w:sz w:val="20"/>
                                <w:szCs w:val="20"/>
                                <w:lang w:val="es-CL"/>
                              </w:rPr>
                            </w:pPr>
                            <w:r>
                              <w:rPr>
                                <w:rFonts w:ascii="ParryGrotesque-Normal" w:hAnsi="ParryGrotesque-Normal" w:cs="ParryGrotesque-Normal"/>
                                <w:color w:val="000000"/>
                                <w:sz w:val="20"/>
                                <w:szCs w:val="20"/>
                                <w:lang w:val="es-CL"/>
                              </w:rPr>
                              <w:t xml:space="preserve">La primera Tabla se publicó en 1869 y se debe a Mendeleiev </w:t>
                            </w:r>
                            <w:r w:rsidRPr="00CF035C">
                              <w:rPr>
                                <w:rFonts w:ascii="ParryGrotesque-Normal" w:hAnsi="ParryGrotesque-Normal" w:cs="ParryGrotesque-Normal"/>
                                <w:color w:val="000000"/>
                                <w:sz w:val="20"/>
                                <w:szCs w:val="20"/>
                                <w:lang w:val="es-CL"/>
                              </w:rPr>
                              <w:t>(1834-</w:t>
                            </w:r>
                            <w:r>
                              <w:rPr>
                                <w:rFonts w:ascii="ParryGrotesque-Normal" w:hAnsi="ParryGrotesque-Normal" w:cs="ParryGrotesque-Normal"/>
                                <w:color w:val="000000"/>
                                <w:sz w:val="20"/>
                                <w:szCs w:val="20"/>
                                <w:lang w:val="es-CL"/>
                              </w:rPr>
                              <w:t xml:space="preserve">1907). Utilizó para construirla los 63 elementos conocidos hasta el momento, pero </w:t>
                            </w:r>
                            <w:r w:rsidRPr="00CF035C">
                              <w:rPr>
                                <w:rFonts w:ascii="ParryGrotesque-Normal" w:hAnsi="ParryGrotesque-Normal" w:cs="ParryGrotesque-Normal"/>
                                <w:color w:val="000000"/>
                                <w:sz w:val="20"/>
                                <w:szCs w:val="20"/>
                                <w:lang w:val="es-CL"/>
                              </w:rPr>
                              <w:t>se p</w:t>
                            </w:r>
                            <w:r>
                              <w:rPr>
                                <w:rFonts w:ascii="ParryGrotesque-Normal" w:hAnsi="ParryGrotesque-Normal" w:cs="ParryGrotesque-Normal"/>
                                <w:color w:val="000000"/>
                                <w:sz w:val="20"/>
                                <w:szCs w:val="20"/>
                                <w:lang w:val="es-CL"/>
                              </w:rPr>
                              <w:t xml:space="preserve">ercató de que una vez ordenados </w:t>
                            </w:r>
                            <w:r w:rsidRPr="00CF035C">
                              <w:rPr>
                                <w:rFonts w:ascii="ParryGrotesque-Normal" w:hAnsi="ParryGrotesque-Normal" w:cs="ParryGrotesque-Normal"/>
                                <w:color w:val="000000"/>
                                <w:sz w:val="20"/>
                                <w:szCs w:val="20"/>
                                <w:lang w:val="es-CL"/>
                              </w:rPr>
                              <w:t>quedaban tres huecos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color w:val="000000"/>
                                <w:sz w:val="20"/>
                                <w:szCs w:val="20"/>
                                <w:lang w:val="es-CL"/>
                              </w:rPr>
                              <w:t xml:space="preserve">sin ocupar. Convencido de que </w:t>
                            </w:r>
                            <w:r>
                              <w:rPr>
                                <w:rFonts w:ascii="ParryGrotesque-Normal" w:hAnsi="ParryGrotesque-Normal" w:cs="ParryGrotesque-Normal"/>
                                <w:color w:val="000000"/>
                                <w:sz w:val="20"/>
                                <w:szCs w:val="20"/>
                                <w:lang w:val="es-CL"/>
                              </w:rPr>
                              <w:t xml:space="preserve">su idea era correcta </w:t>
                            </w:r>
                            <w:r w:rsidRPr="00CF035C">
                              <w:rPr>
                                <w:rFonts w:ascii="ParryGrotesque-Normal" w:hAnsi="ParryGrotesque-Normal" w:cs="ParryGrotesque-Normal"/>
                                <w:color w:val="000000"/>
                                <w:sz w:val="20"/>
                                <w:szCs w:val="20"/>
                                <w:lang w:val="es-CL"/>
                              </w:rPr>
                              <w:t>postuló</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que los huecos correspondían</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a elementos aún no descubiertos</w:t>
                            </w:r>
                            <w:r>
                              <w:rPr>
                                <w:rFonts w:ascii="ParryGrotesque-Normal" w:hAnsi="ParryGrotesque-Normal" w:cs="ParryGrotesque-Normal"/>
                                <w:sz w:val="20"/>
                                <w:szCs w:val="20"/>
                                <w:lang w:val="es-CL"/>
                              </w:rPr>
                              <w:t xml:space="preserve"> </w:t>
                            </w:r>
                            <w:r w:rsidRPr="00CF035C">
                              <w:rPr>
                                <w:rFonts w:ascii="ParryGrotesque-Normal" w:hAnsi="ParryGrotesque-Normal" w:cs="ParryGrotesque-Normal"/>
                                <w:sz w:val="20"/>
                                <w:szCs w:val="20"/>
                                <w:lang w:val="es-CL"/>
                              </w:rPr>
                              <w:t>e incluso pronosticó sus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propiedades, basándose en las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que tenían los demás del mismo</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grupo. En el transcurso de</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los quince años siguientes, se</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descubrieron dichos elementos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y se constató que sus propiedades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coincidían con asombrosa</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exactitud con las que Mendeleiev</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había predicho.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http://schemas.microsoft.com/office/drawing/2014/chartex">
            <w:pict>
              <v:shape w14:anchorId="11A2A39C" id="_x0000_s1055" type="#_x0000_t202" style="position:absolute;margin-left:305.25pt;margin-top:.6pt;width:226.5pt;height:110.6pt;z-index:-251627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" stroked="f">
                <v:textbox style="mso-fit-shape-to-text:t">
                  <w:txbxContent>
                    <w:p w:rsidR="00CF035C" w:rsidRPr="004F6C3C" w:rsidRDefault="00CF035C" w:rsidP="00CF035C">
                      <w:pPr>
                        <w:autoSpaceDE w:val="0"/>
                        <w:autoSpaceDN w:val="0"/>
                        <w:adjustRightInd w:val="0"/>
                        <w:spacing w:before="0"/>
                        <w:rPr>
                          <w:rFonts w:ascii="Parry-Bold" w:hAnsi="Parry-Bold" w:cs="Parry-Bold"/>
                          <w:b/>
                          <w:bCs/>
                          <w:color w:val="E3003B"/>
                          <w:sz w:val="28"/>
                          <w:lang w:val="es-CL"/>
                        </w:rPr>
                      </w:pPr>
                      <w:r w:rsidRPr="004F6C3C">
                        <w:rPr>
                          <w:rFonts w:ascii="Parry-Bold" w:hAnsi="Parry-Bold" w:cs="Parry-Bold"/>
                          <w:b/>
                          <w:bCs/>
                          <w:color w:val="E3003B"/>
                          <w:sz w:val="28"/>
                          <w:lang w:val="es-CL"/>
                        </w:rPr>
                        <w:t>¿Qué es la Tabla Periódica?</w:t>
                      </w:r>
                    </w:p>
                    <w:p w:rsidR="00CF035C" w:rsidRPr="00CF035C" w:rsidRDefault="00CF035C" w:rsidP="00CF035C">
                      <w:pPr>
                        <w:autoSpaceDE w:val="0"/>
                        <w:autoSpaceDN w:val="0"/>
                        <w:adjustRightInd w:val="0"/>
                        <w:spacing w:before="0"/>
                        <w:rPr>
                          <w:rFonts w:ascii="FFDingbats-ArrowsOne" w:hAnsi="FFDingbats-ArrowsOne" w:cs="FFDingbats-ArrowsOne"/>
                          <w:color w:val="008599"/>
                          <w:sz w:val="20"/>
                          <w:szCs w:val="20"/>
                          <w:lang w:val="es-CL"/>
                        </w:rPr>
                      </w:pPr>
                      <w:r w:rsidRPr="00CF035C">
                        <w:rPr>
                          <w:rFonts w:ascii="FFDingbats-ArrowsOne" w:hAnsi="FFDingbats-ArrowsOne" w:cs="FFDingbats-ArrowsOne"/>
                          <w:color w:val="008599"/>
                          <w:sz w:val="20"/>
                          <w:szCs w:val="20"/>
                          <w:lang w:val="es-CL"/>
                        </w:rPr>
                        <w:t xml:space="preserve"> </w:t>
                      </w:r>
                    </w:p>
                    <w:p w:rsidR="00CF035C" w:rsidRPr="00CF035C" w:rsidRDefault="00CF035C" w:rsidP="00CF035C">
                      <w:pPr>
                        <w:autoSpaceDE w:val="0"/>
                        <w:autoSpaceDN w:val="0"/>
                        <w:adjustRightInd w:val="0"/>
                        <w:spacing w:before="0"/>
                        <w:jc w:val="both"/>
                        <w:rPr>
                          <w:rFonts w:ascii="ParryGrotesque-Normal" w:hAnsi="ParryGrotesque-Normal" w:cs="ParryGrotesque-Normal"/>
                          <w:color w:val="000000"/>
                          <w:sz w:val="20"/>
                          <w:szCs w:val="20"/>
                          <w:lang w:val="es-CL"/>
                        </w:rPr>
                      </w:pPr>
                      <w:r>
                        <w:rPr>
                          <w:rFonts w:ascii="ParryGrotesque-Normal" w:hAnsi="ParryGrotesque-Normal" w:cs="ParryGrotesque-Normal"/>
                          <w:color w:val="000000"/>
                          <w:sz w:val="20"/>
                          <w:szCs w:val="20"/>
                          <w:lang w:val="es-CL"/>
                        </w:rPr>
                        <w:t xml:space="preserve">La Tabla Periódica de los elementos presenta a todos ellos organizados según el orden creciente de sus números atómicos. Se llama periódica porque transcurrido un </w:t>
                      </w:r>
                      <w:r w:rsidRPr="00CF035C">
                        <w:rPr>
                          <w:rFonts w:ascii="ParryGrotesque-Normal" w:hAnsi="ParryGrotesque-Normal" w:cs="ParryGrotesque-Normal"/>
                          <w:color w:val="000000"/>
                          <w:sz w:val="20"/>
                          <w:szCs w:val="20"/>
                          <w:lang w:val="es-CL"/>
                        </w:rPr>
                        <w:t>‘periodo’</w:t>
                      </w:r>
                      <w:r>
                        <w:rPr>
                          <w:rFonts w:ascii="ParryGrotesque-Normal" w:hAnsi="ParryGrotesque-Normal" w:cs="ParryGrotesque-Normal"/>
                          <w:color w:val="000000"/>
                          <w:sz w:val="20"/>
                          <w:szCs w:val="20"/>
                          <w:lang w:val="es-CL"/>
                        </w:rPr>
                        <w:t xml:space="preserve"> (un </w:t>
                      </w:r>
                      <w:r w:rsidRPr="00CF035C">
                        <w:rPr>
                          <w:rFonts w:ascii="ParryGrotesque-Normal" w:hAnsi="ParryGrotesque-Normal" w:cs="ParryGrotesque-Normal"/>
                          <w:color w:val="000000"/>
                          <w:sz w:val="20"/>
                          <w:szCs w:val="20"/>
                          <w:lang w:val="es-CL"/>
                        </w:rPr>
                        <w:t>cierto núme</w:t>
                      </w:r>
                      <w:r>
                        <w:rPr>
                          <w:rFonts w:ascii="ParryGrotesque-Normal" w:hAnsi="ParryGrotesque-Normal" w:cs="ParryGrotesque-Normal"/>
                          <w:color w:val="000000"/>
                          <w:sz w:val="20"/>
                          <w:szCs w:val="20"/>
                          <w:lang w:val="es-CL"/>
                        </w:rPr>
                        <w:t xml:space="preserve">ro de casillas) los elementos se agrupan en una nueva fila y se van formando así columnas (grupos o familias) en las que </w:t>
                      </w:r>
                      <w:r w:rsidRPr="00CF035C">
                        <w:rPr>
                          <w:rFonts w:ascii="ParryGrotesque-Normal" w:hAnsi="ParryGrotesque-Normal" w:cs="ParryGrotesque-Normal"/>
                          <w:color w:val="000000"/>
                          <w:sz w:val="20"/>
                          <w:szCs w:val="20"/>
                          <w:lang w:val="es-CL"/>
                        </w:rPr>
                        <w:t>se s</w:t>
                      </w:r>
                      <w:r>
                        <w:rPr>
                          <w:rFonts w:ascii="ParryGrotesque-Normal" w:hAnsi="ParryGrotesque-Normal" w:cs="ParryGrotesque-Normal"/>
                          <w:color w:val="000000"/>
                          <w:sz w:val="20"/>
                          <w:szCs w:val="20"/>
                          <w:lang w:val="es-CL"/>
                        </w:rPr>
                        <w:t xml:space="preserve">itúan elementos con propiedades químicas parecidas. </w:t>
                      </w:r>
                      <w:r w:rsidRPr="00CF035C">
                        <w:rPr>
                          <w:rFonts w:ascii="ParryGrotesque-Normal" w:hAnsi="ParryGrotesque-Normal" w:cs="ParryGrotesque-Normal"/>
                          <w:color w:val="000000"/>
                          <w:sz w:val="20"/>
                          <w:szCs w:val="20"/>
                          <w:lang w:val="es-CL"/>
                        </w:rPr>
                        <w:t>A</w:t>
                      </w:r>
                      <w:r>
                        <w:rPr>
                          <w:rFonts w:ascii="ParryGrotesque-Normal" w:hAnsi="ParryGrotesque-Normal" w:cs="ParryGrotesque-Normal"/>
                          <w:color w:val="000000"/>
                          <w:sz w:val="20"/>
                          <w:szCs w:val="20"/>
                          <w:lang w:val="es-CL"/>
                        </w:rPr>
                        <w:t xml:space="preserve">sí, por ejemplo, a la izquierda </w:t>
                      </w:r>
                      <w:r w:rsidRPr="00CF035C">
                        <w:rPr>
                          <w:rFonts w:ascii="ParryGrotesque-Normal" w:hAnsi="ParryGrotesque-Normal" w:cs="ParryGrotesque-Normal"/>
                          <w:color w:val="000000"/>
                          <w:sz w:val="20"/>
                          <w:szCs w:val="20"/>
                          <w:lang w:val="es-CL"/>
                        </w:rPr>
                        <w:t>se</w:t>
                      </w:r>
                      <w:r>
                        <w:rPr>
                          <w:rFonts w:ascii="ParryGrotesque-Normal" w:hAnsi="ParryGrotesque-Normal" w:cs="ParryGrotesque-Normal"/>
                          <w:color w:val="000000"/>
                          <w:sz w:val="20"/>
                          <w:szCs w:val="20"/>
                          <w:lang w:val="es-CL"/>
                        </w:rPr>
                        <w:t xml:space="preserve"> sitúan los metales ligeros, en </w:t>
                      </w:r>
                      <w:r w:rsidRPr="00CF035C">
                        <w:rPr>
                          <w:rFonts w:ascii="ParryGrotesque-Normal" w:hAnsi="ParryGrotesque-Normal" w:cs="ParryGrotesque-Normal"/>
                          <w:color w:val="000000"/>
                          <w:sz w:val="20"/>
                          <w:szCs w:val="20"/>
                          <w:lang w:val="es-CL"/>
                        </w:rPr>
                        <w:t>el centro lo</w:t>
                      </w:r>
                      <w:r>
                        <w:rPr>
                          <w:rFonts w:ascii="ParryGrotesque-Normal" w:hAnsi="ParryGrotesque-Normal" w:cs="ParryGrotesque-Normal"/>
                          <w:color w:val="000000"/>
                          <w:sz w:val="20"/>
                          <w:szCs w:val="20"/>
                          <w:lang w:val="es-CL"/>
                        </w:rPr>
                        <w:t xml:space="preserve">s metales pesados </w:t>
                      </w:r>
                      <w:r w:rsidRPr="00CF035C">
                        <w:rPr>
                          <w:rFonts w:ascii="ParryGrotesque-Normal" w:hAnsi="ParryGrotesque-Normal" w:cs="ParryGrotesque-Normal"/>
                          <w:color w:val="000000"/>
                          <w:sz w:val="20"/>
                          <w:szCs w:val="20"/>
                          <w:lang w:val="es-CL"/>
                        </w:rPr>
                        <w:t>y a la derecha los no metales.</w:t>
                      </w:r>
                    </w:p>
                    <w:p w:rsidR="00CF035C" w:rsidRPr="00CF035C" w:rsidRDefault="00CF035C" w:rsidP="00CF035C">
                      <w:pPr>
                        <w:autoSpaceDE w:val="0"/>
                        <w:autoSpaceDN w:val="0"/>
                        <w:adjustRightInd w:val="0"/>
                        <w:spacing w:before="0"/>
                        <w:jc w:val="both"/>
                        <w:rPr>
                          <w:rFonts w:ascii="ParryGrotesque-Normal" w:hAnsi="ParryGrotesque-Normal" w:cs="ParryGrotesque-Normal"/>
                          <w:color w:val="000000"/>
                          <w:sz w:val="20"/>
                          <w:szCs w:val="20"/>
                          <w:lang w:val="es-CL"/>
                        </w:rPr>
                      </w:pPr>
                      <w:r>
                        <w:rPr>
                          <w:rFonts w:ascii="ParryGrotesque-Normal" w:hAnsi="ParryGrotesque-Normal" w:cs="ParryGrotesque-Normal"/>
                          <w:color w:val="000000"/>
                          <w:sz w:val="20"/>
                          <w:szCs w:val="20"/>
                          <w:lang w:val="es-CL"/>
                        </w:rPr>
                        <w:t xml:space="preserve">La primera Tabla se publicó en 1869 y se debe a Mendeleiev </w:t>
                      </w:r>
                      <w:r w:rsidRPr="00CF035C">
                        <w:rPr>
                          <w:rFonts w:ascii="ParryGrotesque-Normal" w:hAnsi="ParryGrotesque-Normal" w:cs="ParryGrotesque-Normal"/>
                          <w:color w:val="000000"/>
                          <w:sz w:val="20"/>
                          <w:szCs w:val="20"/>
                          <w:lang w:val="es-CL"/>
                        </w:rPr>
                        <w:t>(1834-</w:t>
                      </w:r>
                      <w:r>
                        <w:rPr>
                          <w:rFonts w:ascii="ParryGrotesque-Normal" w:hAnsi="ParryGrotesque-Normal" w:cs="ParryGrotesque-Normal"/>
                          <w:color w:val="000000"/>
                          <w:sz w:val="20"/>
                          <w:szCs w:val="20"/>
                          <w:lang w:val="es-CL"/>
                        </w:rPr>
                        <w:t xml:space="preserve">1907). Utilizó para construirla los 63 elementos conocidos hasta el momento, pero </w:t>
                      </w:r>
                      <w:r w:rsidRPr="00CF035C">
                        <w:rPr>
                          <w:rFonts w:ascii="ParryGrotesque-Normal" w:hAnsi="ParryGrotesque-Normal" w:cs="ParryGrotesque-Normal"/>
                          <w:color w:val="000000"/>
                          <w:sz w:val="20"/>
                          <w:szCs w:val="20"/>
                          <w:lang w:val="es-CL"/>
                        </w:rPr>
                        <w:t>se p</w:t>
                      </w:r>
                      <w:r>
                        <w:rPr>
                          <w:rFonts w:ascii="ParryGrotesque-Normal" w:hAnsi="ParryGrotesque-Normal" w:cs="ParryGrotesque-Normal"/>
                          <w:color w:val="000000"/>
                          <w:sz w:val="20"/>
                          <w:szCs w:val="20"/>
                          <w:lang w:val="es-CL"/>
                        </w:rPr>
                        <w:t xml:space="preserve">ercató de que una vez ordenados </w:t>
                      </w:r>
                      <w:r w:rsidRPr="00CF035C">
                        <w:rPr>
                          <w:rFonts w:ascii="ParryGrotesque-Normal" w:hAnsi="ParryGrotesque-Normal" w:cs="ParryGrotesque-Normal"/>
                          <w:color w:val="000000"/>
                          <w:sz w:val="20"/>
                          <w:szCs w:val="20"/>
                          <w:lang w:val="es-CL"/>
                        </w:rPr>
                        <w:t>quedaban tres huecos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color w:val="000000"/>
                          <w:sz w:val="20"/>
                          <w:szCs w:val="20"/>
                          <w:lang w:val="es-CL"/>
                        </w:rPr>
                        <w:t xml:space="preserve">sin ocupar. Convencido de que </w:t>
                      </w:r>
                      <w:r>
                        <w:rPr>
                          <w:rFonts w:ascii="ParryGrotesque-Normal" w:hAnsi="ParryGrotesque-Normal" w:cs="ParryGrotesque-Normal"/>
                          <w:color w:val="000000"/>
                          <w:sz w:val="20"/>
                          <w:szCs w:val="20"/>
                          <w:lang w:val="es-CL"/>
                        </w:rPr>
                        <w:t xml:space="preserve">su idea era correcta </w:t>
                      </w:r>
                      <w:r w:rsidRPr="00CF035C">
                        <w:rPr>
                          <w:rFonts w:ascii="ParryGrotesque-Normal" w:hAnsi="ParryGrotesque-Normal" w:cs="ParryGrotesque-Normal"/>
                          <w:color w:val="000000"/>
                          <w:sz w:val="20"/>
                          <w:szCs w:val="20"/>
                          <w:lang w:val="es-CL"/>
                        </w:rPr>
                        <w:t>postuló</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que los huecos correspondían</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a elementos aún no descubiertos</w:t>
                      </w:r>
                      <w:r>
                        <w:rPr>
                          <w:rFonts w:ascii="ParryGrotesque-Normal" w:hAnsi="ParryGrotesque-Normal" w:cs="ParryGrotesque-Normal"/>
                          <w:sz w:val="20"/>
                          <w:szCs w:val="20"/>
                          <w:lang w:val="es-CL"/>
                        </w:rPr>
                        <w:t xml:space="preserve"> </w:t>
                      </w:r>
                      <w:r w:rsidRPr="00CF035C">
                        <w:rPr>
                          <w:rFonts w:ascii="ParryGrotesque-Normal" w:hAnsi="ParryGrotesque-Normal" w:cs="ParryGrotesque-Normal"/>
                          <w:sz w:val="20"/>
                          <w:szCs w:val="20"/>
                          <w:lang w:val="es-CL"/>
                        </w:rPr>
                        <w:t>e incluso pronosticó sus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propiedades, basándose en las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que tenían los demás del mismo</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grupo. En el transcurso de</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los quince años siguientes, se</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descubrieron dichos elementos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y se constató que sus propiedades</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coincidían con asombrosa</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exactitud con las que Mendeleiev</w:t>
                      </w:r>
                      <w:r>
                        <w:rPr>
                          <w:rFonts w:ascii="ParryGrotesque-Normal" w:hAnsi="ParryGrotesque-Normal" w:cs="ParryGrotesque-Normal"/>
                          <w:color w:val="000000"/>
                          <w:sz w:val="20"/>
                          <w:szCs w:val="20"/>
                          <w:lang w:val="es-CL"/>
                        </w:rPr>
                        <w:t xml:space="preserve"> </w:t>
                      </w:r>
                      <w:r w:rsidRPr="00CF035C">
                        <w:rPr>
                          <w:rFonts w:ascii="ParryGrotesque-Normal" w:hAnsi="ParryGrotesque-Normal" w:cs="ParryGrotesque-Normal"/>
                          <w:sz w:val="20"/>
                          <w:szCs w:val="20"/>
                          <w:lang w:val="es-CL"/>
                        </w:rPr>
                        <w:t>había predicho.</w:t>
                      </w:r>
                    </w:p>
                  </w:txbxContent>
                </v:textbox>
                <w10:wrap anchorx="margin"/>
              </v:shape>
            </w:pict>
          </mc:Fallback>
        </mc:AlternateContent>
      </w:r>
      <w:r>
        <w:rPr>
          <w:rFonts w:ascii="Parry-Bold" w:hAnsi="Parry-Bold" w:cs="Parry-Bold"/>
          <w:b/>
          <w:bCs/>
          <w:noProof/>
          <w:color w:val="E3003B"/>
          <w:lang w:val="es-CL" w:eastAsia="es-CL"/>
        </w:rPr>
        <mc:AlternateContent>
          <mc:Choice Requires="wpg">
            <w:drawing>
              <wp:anchor distT="0" distB="0" distL="114300" distR="114300" simplePos="0" relativeHeight="251712512" behindDoc="1" locked="0" layoutInCell="1" allowOverlap="1" wp14:anchorId="528016F3" wp14:editId="16FD3B9A">
                <wp:simplePos x="0" y="0"/>
                <wp:positionH relativeFrom="column">
                  <wp:posOffset>314325</wp:posOffset>
                </wp:positionH>
                <wp:positionV relativeFrom="paragraph">
                  <wp:posOffset>-430530</wp:posOffset>
                </wp:positionV>
                <wp:extent cx="2962275" cy="2609850"/>
                <wp:effectExtent l="0" t="0" r="9525" b="0"/>
                <wp:wrapNone/>
                <wp:docPr id="56" name="Grupo 56"/>
                <wp:cNvGraphicFramePr/>
                <a:graphic xmlns:a="http://schemas.openxmlformats.org/drawingml/2006/main">
                  <a:graphicData uri="http://schemas.microsoft.com/office/word/2010/wordprocessingGroup">
                    <wpg:wgp>
                      <wpg:cNvGrpSpPr/>
                      <wpg:grpSpPr>
                        <a:xfrm>
                          <a:off x="0" y="0"/>
                          <a:ext cx="2962275" cy="2609850"/>
                          <a:chOff x="0" y="0"/>
                          <a:chExt cx="2962275" cy="2609850"/>
                        </a:xfrm>
                      </wpg:grpSpPr>
                      <wpg:grpSp>
                        <wpg:cNvPr id="44" name="Grupo 44"/>
                        <wpg:cNvGrpSpPr/>
                        <wpg:grpSpPr>
                          <a:xfrm>
                            <a:off x="0" y="609600"/>
                            <a:ext cx="2962275" cy="2000250"/>
                            <a:chOff x="0" y="0"/>
                            <a:chExt cx="2543175" cy="1905000"/>
                          </a:xfrm>
                        </wpg:grpSpPr>
                        <pic:pic xmlns:pic="http://schemas.openxmlformats.org/drawingml/2006/picture">
                          <pic:nvPicPr>
                            <pic:cNvPr id="42" name="Imagen 2"/>
                            <pic:cNvPicPr>
                              <a:picLocks noChangeAspect="1"/>
                            </pic:cNvPicPr>
                          </pic:nvPicPr>
                          <pic:blipFill rotWithShape="1">
                            <a:blip r:embed="rId23" cstate="print">
                              <a:extLst>
                                <a:ext uri="{28A0092B-C50C-407E-A947-70E740481C1C}">
                                  <a14:useLocalDpi xmlns:a14="http://schemas.microsoft.com/office/drawing/2010/main" val="0"/>
                                </a:ext>
                              </a:extLst>
                            </a:blip>
                            <a:srcRect l="16815" t="13097" r="75716" b="60433"/>
                            <a:stretch/>
                          </pic:blipFill>
                          <pic:spPr bwMode="auto">
                            <a:xfrm>
                              <a:off x="0" y="66675"/>
                              <a:ext cx="733425" cy="1838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Imagen 2"/>
                            <pic:cNvPicPr>
                              <a:picLocks noChangeAspect="1"/>
                            </pic:cNvPicPr>
                          </pic:nvPicPr>
                          <pic:blipFill rotWithShape="1">
                            <a:blip r:embed="rId23" cstate="print">
                              <a:extLst>
                                <a:ext uri="{28A0092B-C50C-407E-A947-70E740481C1C}">
                                  <a14:useLocalDpi xmlns:a14="http://schemas.microsoft.com/office/drawing/2010/main" val="0"/>
                                </a:ext>
                              </a:extLst>
                            </a:blip>
                            <a:srcRect l="64635" t="12273" r="16935" b="60296"/>
                            <a:stretch/>
                          </pic:blipFill>
                          <pic:spPr bwMode="auto">
                            <a:xfrm>
                              <a:off x="733425" y="0"/>
                              <a:ext cx="1809750" cy="1905000"/>
                            </a:xfrm>
                            <a:prstGeom prst="rect">
                              <a:avLst/>
                            </a:prstGeom>
                            <a:ln>
                              <a:noFill/>
                            </a:ln>
                            <a:extLst>
                              <a:ext uri="{53640926-AAD7-44D8-BBD7-CCE9431645EC}">
                                <a14:shadowObscured xmlns:a14="http://schemas.microsoft.com/office/drawing/2010/main"/>
                              </a:ext>
                            </a:extLst>
                          </pic:spPr>
                        </pic:pic>
                      </wpg:grpSp>
                      <wpg:grpSp>
                        <wpg:cNvPr id="55" name="Grupo 55"/>
                        <wpg:cNvGrpSpPr/>
                        <wpg:grpSpPr>
                          <a:xfrm>
                            <a:off x="76200" y="409575"/>
                            <a:ext cx="2838450" cy="266065"/>
                            <a:chOff x="0" y="0"/>
                            <a:chExt cx="2838450" cy="266065"/>
                          </a:xfrm>
                        </wpg:grpSpPr>
                        <pic:pic xmlns:pic="http://schemas.openxmlformats.org/drawingml/2006/picture">
                          <pic:nvPicPr>
                            <pic:cNvPr id="47" name="Imagen 47"/>
                            <pic:cNvPicPr>
                              <a:picLocks noChangeAspect="1"/>
                            </pic:cNvPicPr>
                          </pic:nvPicPr>
                          <pic:blipFill rotWithShape="1">
                            <a:blip r:embed="rId24">
                              <a:extLst>
                                <a:ext uri="{28A0092B-C50C-407E-A947-70E740481C1C}">
                                  <a14:useLocalDpi xmlns:a14="http://schemas.microsoft.com/office/drawing/2010/main" val="0"/>
                                </a:ext>
                              </a:extLst>
                            </a:blip>
                            <a:srcRect t="31429" b="28571"/>
                            <a:stretch/>
                          </pic:blipFill>
                          <pic:spPr bwMode="auto">
                            <a:xfrm>
                              <a:off x="0" y="57150"/>
                              <a:ext cx="800100" cy="1600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Imagen 48"/>
                            <pic:cNvPicPr>
                              <a:picLocks noChangeAspect="1"/>
                            </pic:cNvPicPr>
                          </pic:nvPicPr>
                          <pic:blipFill rotWithShape="1">
                            <a:blip r:embed="rId25">
                              <a:extLst>
                                <a:ext uri="{28A0092B-C50C-407E-A947-70E740481C1C}">
                                  <a14:useLocalDpi xmlns:a14="http://schemas.microsoft.com/office/drawing/2010/main" val="0"/>
                                </a:ext>
                              </a:extLst>
                            </a:blip>
                            <a:srcRect r="78435" b="4187"/>
                            <a:stretch/>
                          </pic:blipFill>
                          <pic:spPr bwMode="auto">
                            <a:xfrm>
                              <a:off x="876300" y="9525"/>
                              <a:ext cx="361950" cy="247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Imagen 49"/>
                            <pic:cNvPicPr>
                              <a:picLocks noChangeAspect="1"/>
                            </pic:cNvPicPr>
                          </pic:nvPicPr>
                          <pic:blipFill rotWithShape="1">
                            <a:blip r:embed="rId25">
                              <a:extLst>
                                <a:ext uri="{28A0092B-C50C-407E-A947-70E740481C1C}">
                                  <a14:useLocalDpi xmlns:a14="http://schemas.microsoft.com/office/drawing/2010/main" val="0"/>
                                </a:ext>
                              </a:extLst>
                            </a:blip>
                            <a:srcRect l="61394" t="10851" r="19601" b="17425"/>
                            <a:stretch/>
                          </pic:blipFill>
                          <pic:spPr bwMode="auto">
                            <a:xfrm>
                              <a:off x="2133600" y="38100"/>
                              <a:ext cx="314325" cy="180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Imagen 50"/>
                            <pic:cNvPicPr>
                              <a:picLocks noChangeAspect="1"/>
                            </pic:cNvPicPr>
                          </pic:nvPicPr>
                          <pic:blipFill rotWithShape="1">
                            <a:blip r:embed="rId25">
                              <a:extLst>
                                <a:ext uri="{28A0092B-C50C-407E-A947-70E740481C1C}">
                                  <a14:useLocalDpi xmlns:a14="http://schemas.microsoft.com/office/drawing/2010/main" val="0"/>
                                </a:ext>
                              </a:extLst>
                            </a:blip>
                            <a:srcRect l="80944" t="10851" r="51" b="17425"/>
                            <a:stretch/>
                          </pic:blipFill>
                          <pic:spPr bwMode="auto">
                            <a:xfrm>
                              <a:off x="2524125" y="57150"/>
                              <a:ext cx="314325" cy="180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Imagen 51"/>
                            <pic:cNvPicPr>
                              <a:picLocks noChangeAspect="1"/>
                            </pic:cNvPicPr>
                          </pic:nvPicPr>
                          <pic:blipFill rotWithShape="1">
                            <a:blip r:embed="rId25">
                              <a:extLst>
                                <a:ext uri="{28A0092B-C50C-407E-A947-70E740481C1C}">
                                  <a14:useLocalDpi xmlns:a14="http://schemas.microsoft.com/office/drawing/2010/main" val="0"/>
                                </a:ext>
                              </a:extLst>
                            </a:blip>
                            <a:srcRect l="20430" t="3941" r="58005" b="246"/>
                            <a:stretch/>
                          </pic:blipFill>
                          <pic:spPr bwMode="auto">
                            <a:xfrm>
                              <a:off x="1285875" y="19050"/>
                              <a:ext cx="361950" cy="247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Imagen 52"/>
                            <pic:cNvPicPr>
                              <a:picLocks noChangeAspect="1"/>
                            </pic:cNvPicPr>
                          </pic:nvPicPr>
                          <pic:blipFill rotWithShape="1">
                            <a:blip r:embed="rId25">
                              <a:extLst>
                                <a:ext uri="{28A0092B-C50C-407E-A947-70E740481C1C}">
                                  <a14:useLocalDpi xmlns:a14="http://schemas.microsoft.com/office/drawing/2010/main" val="0"/>
                                </a:ext>
                              </a:extLst>
                            </a:blip>
                            <a:srcRect l="39725" r="38710" b="4187"/>
                            <a:stretch/>
                          </pic:blipFill>
                          <pic:spPr bwMode="auto">
                            <a:xfrm>
                              <a:off x="1676400" y="0"/>
                              <a:ext cx="361950" cy="247015"/>
                            </a:xfrm>
                            <a:prstGeom prst="rect">
                              <a:avLst/>
                            </a:prstGeom>
                            <a:ln>
                              <a:noFill/>
                            </a:ln>
                            <a:extLst>
                              <a:ext uri="{53640926-AAD7-44D8-BBD7-CCE9431645EC}">
                                <a14:shadowObscured xmlns:a14="http://schemas.microsoft.com/office/drawing/2010/main"/>
                              </a:ext>
                            </a:extLst>
                          </pic:spPr>
                        </pic:pic>
                      </wpg:grpSp>
                      <wps:wsp>
                        <wps:cNvPr id="53" name="Cuadro de texto 2"/>
                        <wps:cNvSpPr txBox="1">
                          <a:spLocks noChangeArrowheads="1"/>
                        </wps:cNvSpPr>
                        <wps:spPr bwMode="auto">
                          <a:xfrm>
                            <a:off x="1276350" y="0"/>
                            <a:ext cx="542925" cy="238125"/>
                          </a:xfrm>
                          <a:prstGeom prst="rect">
                            <a:avLst/>
                          </a:prstGeom>
                          <a:noFill/>
                          <a:ln w="9525">
                            <a:noFill/>
                            <a:miter lim="800000"/>
                            <a:headEnd/>
                            <a:tailEnd/>
                          </a:ln>
                        </wps:spPr>
                        <wps:txbx>
                          <w:txbxContent>
                            <w:p w:rsidR="0045309A" w:rsidRPr="000D0B0B" w:rsidRDefault="0045309A" w:rsidP="0045309A">
                              <w:pPr>
                                <w:spacing w:before="0" w:line="20" w:lineRule="atLeast"/>
                                <w:rPr>
                                  <w:sz w:val="20"/>
                                  <w:lang w:val="es-CL"/>
                                </w:rPr>
                              </w:pPr>
                              <w:r>
                                <w:rPr>
                                  <w:b/>
                                  <w:sz w:val="20"/>
                                  <w:lang w:val="es-CL"/>
                                </w:rPr>
                                <w:t>Grupo</w:t>
                              </w:r>
                            </w:p>
                          </w:txbxContent>
                        </wps:txbx>
                        <wps:bodyPr rot="0" vert="horz" wrap="square" lIns="91440" tIns="45720" rIns="91440" bIns="45720" anchor="t" anchorCtr="0">
                          <a:noAutofit/>
                        </wps:bodyPr>
                      </wps:wsp>
                      <wps:wsp>
                        <wps:cNvPr id="54" name="Cerrar llave 54"/>
                        <wps:cNvSpPr/>
                        <wps:spPr>
                          <a:xfrm rot="16200000">
                            <a:off x="1433512" y="-1004887"/>
                            <a:ext cx="171450" cy="263842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w14:anchorId="528016F3" id="Grupo 56" o:spid="_x0000_s1056" style="position:absolute;margin-left:24.75pt;margin-top:-33.9pt;width:233.25pt;height:205.5pt;z-index:-251603968;mso-position-horizontal-relative:text;mso-position-vertical-relative:text" coordsize="29622,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">
                <v:group id="Grupo 44" o:spid="_x0000_s1057" style="position:absolute;top:6096;width:29622;height:20002" coordsize="25431,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Imagen 2" o:spid="_x0000_s1058" type="#_x0000_t75" style="position:absolute;top:666;width:7334;height:1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">
                    <v:imagedata r:id="rId26" o:title="" croptop="8583f" cropbottom="39605f" cropleft="11020f" cropright="49621f"/>
                    <v:path arrowok="t"/>
                  </v:shape>
                  <v:shape id="Imagen 2" o:spid="_x0000_s1059" type="#_x0000_t75" style="position:absolute;left:7334;width:18097;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">
                    <v:imagedata r:id="rId26" o:title="" croptop="8043f" cropbottom="39516f" cropleft="42359f" cropright="11099f"/>
                    <v:path arrowok="t"/>
                  </v:shape>
                </v:group>
                <v:group id="Grupo 55" o:spid="_x0000_s1060" style="position:absolute;left:762;top:4095;width:28384;height:2661" coordsize="28384,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Imagen 47" o:spid="_x0000_s1061" type="#_x0000_t75" style="position:absolute;top:571;width:8001;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">
                    <v:imagedata r:id="rId27" o:title="" croptop="20597f" cropbottom="18724f"/>
                    <v:path arrowok="t"/>
                  </v:shape>
                  <v:shape id="Imagen 48" o:spid="_x0000_s1062" type="#_x0000_t75" style="position:absolute;left:8763;top:95;width:3619;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">
                    <v:imagedata r:id="rId28" o:title="" cropbottom="2744f" cropright="51403f"/>
                    <v:path arrowok="t"/>
                  </v:shape>
                  <v:shape id="Imagen 49" o:spid="_x0000_s1063" type="#_x0000_t75" style="position:absolute;left:21336;top:381;width:3143;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">
                    <v:imagedata r:id="rId28" o:title="" croptop="7111f" cropbottom="11420f" cropleft="40235f" cropright="12846f"/>
                    <v:path arrowok="t"/>
                  </v:shape>
                  <v:shape id="Imagen 50" o:spid="_x0000_s1064" type="#_x0000_t75" style="position:absolute;left:25241;top:571;width:3143;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">
                    <v:imagedata r:id="rId28" o:title="" croptop="7111f" cropbottom="11420f" cropleft="53047f" cropright="33f"/>
                    <v:path arrowok="t"/>
                  </v:shape>
                  <v:shape id="Imagen 51" o:spid="_x0000_s1065" type="#_x0000_t75" style="position:absolute;left:12858;top:190;width:3620;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">
                    <v:imagedata r:id="rId28" o:title="" croptop="2583f" cropbottom="161f" cropleft="13389f" cropright="38014f"/>
                    <v:path arrowok="t"/>
                  </v:shape>
                  <v:shape id="Imagen 52" o:spid="_x0000_s1066" type="#_x0000_t75" style="position:absolute;left:16764;width:3619;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">
                    <v:imagedata r:id="rId28" o:title="" cropbottom="2744f" cropleft="26034f" cropright="25369f"/>
                    <v:path arrowok="t"/>
                  </v:shape>
                </v:group>
                <v:shape id="_x0000_s1067" type="#_x0000_t202" style="position:absolute;left:12763;width:542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rsidR="0045309A" w:rsidRPr="000D0B0B" w:rsidRDefault="0045309A" w:rsidP="0045309A">
                        <w:pPr>
                          <w:spacing w:before="0" w:line="20" w:lineRule="atLeast"/>
                          <w:rPr>
                            <w:sz w:val="20"/>
                            <w:lang w:val="es-CL"/>
                          </w:rPr>
                        </w:pPr>
                        <w:r>
                          <w:rPr>
                            <w:b/>
                            <w:sz w:val="20"/>
                            <w:lang w:val="es-CL"/>
                          </w:rPr>
                          <w:t>Grupo</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54" o:spid="_x0000_s1068" type="#_x0000_t88" style="position:absolute;left:14335;top:-10049;width:1714;height:263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" adj="117" strokecolor="#4f81bd [3204]" strokeweight=".5pt">
                  <v:stroke joinstyle="miter"/>
                </v:shape>
              </v:group>
            </w:pict>
          </mc:Fallback>
        </mc:AlternateContent>
      </w: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r w:rsidRPr="000D0B0B">
        <w:rPr>
          <w:rFonts w:ascii="Parry-Bold" w:hAnsi="Parry-Bold" w:cs="Parry-Bold"/>
          <w:b/>
          <w:bCs/>
          <w:noProof/>
          <w:color w:val="E3003B"/>
          <w:lang w:val="es-CL" w:eastAsia="es-CL"/>
        </w:rPr>
        <mc:AlternateContent>
          <mc:Choice Requires="wps">
            <w:drawing>
              <wp:anchor distT="45720" distB="45720" distL="114300" distR="114300" simplePos="0" relativeHeight="251697152" behindDoc="0" locked="0" layoutInCell="1" allowOverlap="1" wp14:anchorId="652F8B36" wp14:editId="6BFC9445">
                <wp:simplePos x="0" y="0"/>
                <wp:positionH relativeFrom="margin">
                  <wp:posOffset>96254</wp:posOffset>
                </wp:positionH>
                <wp:positionV relativeFrom="paragraph">
                  <wp:posOffset>120383</wp:posOffset>
                </wp:positionV>
                <wp:extent cx="3416968" cy="409073"/>
                <wp:effectExtent l="0" t="0" r="0" b="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968" cy="409073"/>
                        </a:xfrm>
                        <a:prstGeom prst="rect">
                          <a:avLst/>
                        </a:prstGeom>
                        <a:noFill/>
                        <a:ln w="9525">
                          <a:noFill/>
                          <a:miter lim="800000"/>
                          <a:headEnd/>
                          <a:tailEnd/>
                        </a:ln>
                      </wps:spPr>
                      <wps:txbx>
                        <w:txbxContent>
                          <w:p w:rsidR="000D0B0B" w:rsidRDefault="000D0B0B" w:rsidP="000D0B0B">
                            <w:pPr>
                              <w:spacing w:before="0" w:line="20" w:lineRule="atLeast"/>
                              <w:rPr>
                                <w:sz w:val="20"/>
                                <w:lang w:val="es-CL"/>
                              </w:rPr>
                            </w:pPr>
                            <w:r w:rsidRPr="000D0B0B">
                              <w:rPr>
                                <w:b/>
                                <w:sz w:val="20"/>
                                <w:lang w:val="es-CL"/>
                              </w:rPr>
                              <w:t>Tabla Periódica:</w:t>
                            </w:r>
                            <w:r w:rsidRPr="000D0B0B">
                              <w:rPr>
                                <w:sz w:val="20"/>
                                <w:lang w:val="es-CL"/>
                              </w:rPr>
                              <w:t xml:space="preserve"> versión minimizada de los elementos más comunes.</w:t>
                            </w:r>
                            <w:r>
                              <w:rPr>
                                <w:sz w:val="20"/>
                                <w:lang w:val="es-CL"/>
                              </w:rPr>
                              <w:t xml:space="preserve"> La valencia de estos elementos se refleja en su grupo.</w:t>
                            </w:r>
                          </w:p>
                          <w:p w:rsidR="000018D9" w:rsidRDefault="000018D9" w:rsidP="000D0B0B">
                            <w:pPr>
                              <w:spacing w:before="0" w:line="20" w:lineRule="atLeast"/>
                              <w:rPr>
                                <w:sz w:val="20"/>
                                <w:lang w:val="es-CL"/>
                              </w:rPr>
                            </w:pPr>
                          </w:p>
                          <w:p w:rsidR="000018D9" w:rsidRDefault="000018D9" w:rsidP="000D0B0B">
                            <w:pPr>
                              <w:spacing w:before="0" w:line="20" w:lineRule="atLeast"/>
                              <w:rPr>
                                <w:sz w:val="20"/>
                                <w:lang w:val="es-CL"/>
                              </w:rPr>
                            </w:pPr>
                          </w:p>
                          <w:p w:rsidR="000018D9" w:rsidRDefault="000018D9" w:rsidP="000D0B0B">
                            <w:pPr>
                              <w:spacing w:before="0" w:line="20" w:lineRule="atLeast"/>
                              <w:rPr>
                                <w:sz w:val="20"/>
                                <w:lang w:val="es-CL"/>
                              </w:rPr>
                            </w:pPr>
                          </w:p>
                          <w:p w:rsidR="000018D9" w:rsidRDefault="000018D9" w:rsidP="000D0B0B">
                            <w:pPr>
                              <w:spacing w:before="0" w:line="20" w:lineRule="atLeast"/>
                              <w:rPr>
                                <w:sz w:val="20"/>
                                <w:lang w:val="es-CL"/>
                              </w:rPr>
                            </w:pPr>
                          </w:p>
                          <w:p w:rsidR="000018D9" w:rsidRPr="000D0B0B" w:rsidRDefault="000018D9" w:rsidP="000D0B0B">
                            <w:pPr>
                              <w:spacing w:before="0" w:line="20" w:lineRule="atLeast"/>
                              <w:rPr>
                                <w:sz w:val="20"/>
                                <w:lang w:val="es-CL"/>
                              </w:rPr>
                            </w:pPr>
                            <w:r>
                              <w:rPr>
                                <w:sz w:val="20"/>
                                <w:lang w:val="es-CL"/>
                              </w:rPr>
                              <w:t>00000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52F8B36" id="_x0000_s1069" type="#_x0000_t202" style="position:absolute;margin-left:7.6pt;margin-top:9.5pt;width:269.05pt;height:32.2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" filled="f" stroked="f">
                <v:textbox>
                  <w:txbxContent>
                    <w:p w:rsidR="000D0B0B" w:rsidRDefault="000D0B0B" w:rsidP="000D0B0B">
                      <w:pPr>
                        <w:spacing w:before="0" w:line="20" w:lineRule="atLeast"/>
                        <w:rPr>
                          <w:sz w:val="20"/>
                          <w:lang w:val="es-CL"/>
                        </w:rPr>
                      </w:pPr>
                      <w:r w:rsidRPr="000D0B0B">
                        <w:rPr>
                          <w:b/>
                          <w:sz w:val="20"/>
                          <w:lang w:val="es-CL"/>
                        </w:rPr>
                        <w:t>Tabla Periódica:</w:t>
                      </w:r>
                      <w:r w:rsidRPr="000D0B0B">
                        <w:rPr>
                          <w:sz w:val="20"/>
                          <w:lang w:val="es-CL"/>
                        </w:rPr>
                        <w:t xml:space="preserve"> versión minimizada de los elementos más comunes.</w:t>
                      </w:r>
                      <w:r>
                        <w:rPr>
                          <w:sz w:val="20"/>
                          <w:lang w:val="es-CL"/>
                        </w:rPr>
                        <w:t xml:space="preserve"> La valencia de estos elementos se refleja en su grupo.</w:t>
                      </w:r>
                    </w:p>
                    <w:p w:rsidR="000018D9" w:rsidRDefault="000018D9" w:rsidP="000D0B0B">
                      <w:pPr>
                        <w:spacing w:before="0" w:line="20" w:lineRule="atLeast"/>
                        <w:rPr>
                          <w:sz w:val="20"/>
                          <w:lang w:val="es-CL"/>
                        </w:rPr>
                      </w:pPr>
                    </w:p>
                    <w:p w:rsidR="000018D9" w:rsidRDefault="000018D9" w:rsidP="000D0B0B">
                      <w:pPr>
                        <w:spacing w:before="0" w:line="20" w:lineRule="atLeast"/>
                        <w:rPr>
                          <w:sz w:val="20"/>
                          <w:lang w:val="es-CL"/>
                        </w:rPr>
                      </w:pPr>
                    </w:p>
                    <w:p w:rsidR="000018D9" w:rsidRDefault="000018D9" w:rsidP="000D0B0B">
                      <w:pPr>
                        <w:spacing w:before="0" w:line="20" w:lineRule="atLeast"/>
                        <w:rPr>
                          <w:sz w:val="20"/>
                          <w:lang w:val="es-CL"/>
                        </w:rPr>
                      </w:pPr>
                    </w:p>
                    <w:p w:rsidR="000018D9" w:rsidRDefault="000018D9" w:rsidP="000D0B0B">
                      <w:pPr>
                        <w:spacing w:before="0" w:line="20" w:lineRule="atLeast"/>
                        <w:rPr>
                          <w:sz w:val="20"/>
                          <w:lang w:val="es-CL"/>
                        </w:rPr>
                      </w:pPr>
                    </w:p>
                    <w:p w:rsidR="000018D9" w:rsidRPr="000D0B0B" w:rsidRDefault="000018D9" w:rsidP="000D0B0B">
                      <w:pPr>
                        <w:spacing w:before="0" w:line="20" w:lineRule="atLeast"/>
                        <w:rPr>
                          <w:sz w:val="20"/>
                          <w:lang w:val="es-CL"/>
                        </w:rPr>
                      </w:pPr>
                      <w:r>
                        <w:rPr>
                          <w:sz w:val="20"/>
                          <w:lang w:val="es-CL"/>
                        </w:rPr>
                        <w:t>00000</w:t>
                      </w:r>
                    </w:p>
                  </w:txbxContent>
                </v:textbox>
                <w10:wrap anchorx="margin"/>
              </v:shape>
            </w:pict>
          </mc:Fallback>
        </mc:AlternateContent>
      </w: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9B3620" w:rsidP="00BA3CF2">
      <w:pPr>
        <w:autoSpaceDE w:val="0"/>
        <w:autoSpaceDN w:val="0"/>
        <w:adjustRightInd w:val="0"/>
        <w:spacing w:before="0"/>
        <w:rPr>
          <w:rFonts w:ascii="Parry-Bold" w:hAnsi="Parry-Bold" w:cs="Parry-Bold"/>
          <w:b/>
          <w:bCs/>
          <w:color w:val="E3003B"/>
          <w:lang w:val="es-CL"/>
        </w:rPr>
      </w:pPr>
      <w:r w:rsidRPr="000D0B0B">
        <w:rPr>
          <w:rFonts w:ascii="Parry-Bold" w:hAnsi="Parry-Bold" w:cs="Parry-Bold"/>
          <w:b/>
          <w:bCs/>
          <w:noProof/>
          <w:color w:val="E3003B"/>
          <w:lang w:val="es-CL" w:eastAsia="es-CL"/>
        </w:rPr>
        <mc:AlternateContent>
          <mc:Choice Requires="wps">
            <w:drawing>
              <wp:anchor distT="45720" distB="45720" distL="114300" distR="114300" simplePos="0" relativeHeight="251691008" behindDoc="0" locked="0" layoutInCell="1" allowOverlap="1" wp14:anchorId="7D0E5FA4" wp14:editId="2B77FEF4">
                <wp:simplePos x="0" y="0"/>
                <wp:positionH relativeFrom="margin">
                  <wp:posOffset>0</wp:posOffset>
                </wp:positionH>
                <wp:positionV relativeFrom="paragraph">
                  <wp:posOffset>136687</wp:posOffset>
                </wp:positionV>
                <wp:extent cx="3676650" cy="309372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3093720"/>
                        </a:xfrm>
                        <a:prstGeom prst="rect">
                          <a:avLst/>
                        </a:prstGeom>
                        <a:solidFill>
                          <a:srgbClr val="FFFFFF"/>
                        </a:solidFill>
                        <a:ln w="9525">
                          <a:noFill/>
                          <a:miter lim="800000"/>
                          <a:headEnd/>
                          <a:tailEnd/>
                        </a:ln>
                      </wps:spPr>
                      <wps:txbx>
                        <w:txbxContent>
                          <w:p w:rsidR="000D0B0B" w:rsidRPr="000D0B0B" w:rsidRDefault="000D0B0B" w:rsidP="000D0B0B">
                            <w:pPr>
                              <w:autoSpaceDE w:val="0"/>
                              <w:autoSpaceDN w:val="0"/>
                              <w:adjustRightInd w:val="0"/>
                              <w:spacing w:before="0"/>
                              <w:rPr>
                                <w:rFonts w:ascii="Parry-Bold" w:hAnsi="Parry-Bold" w:cs="Parry-Bold"/>
                                <w:b/>
                                <w:bCs/>
                                <w:color w:val="E3003B"/>
                                <w:sz w:val="28"/>
                                <w:szCs w:val="28"/>
                                <w:lang w:val="es-CL"/>
                              </w:rPr>
                            </w:pPr>
                            <w:r w:rsidRPr="000D0B0B">
                              <w:rPr>
                                <w:rFonts w:ascii="Parry-Bold" w:hAnsi="Parry-Bold" w:cs="Parry-Bold"/>
                                <w:b/>
                                <w:bCs/>
                                <w:color w:val="E3003B"/>
                                <w:sz w:val="28"/>
                                <w:szCs w:val="28"/>
                                <w:lang w:val="es-CL"/>
                              </w:rPr>
                              <w:t>¿Cómo se escribe una reacción química?</w:t>
                            </w:r>
                          </w:p>
                          <w:p w:rsidR="000D0B0B" w:rsidRDefault="000D0B0B" w:rsidP="000D0B0B">
                            <w:pPr>
                              <w:autoSpaceDE w:val="0"/>
                              <w:autoSpaceDN w:val="0"/>
                              <w:adjustRightInd w:val="0"/>
                              <w:spacing w:before="0"/>
                              <w:rPr>
                                <w:rFonts w:ascii="FFDingbats-ArrowsOne" w:hAnsi="FFDingbats-ArrowsOne" w:cs="FFDingbats-ArrowsOne"/>
                                <w:color w:val="008599"/>
                                <w:sz w:val="20"/>
                                <w:szCs w:val="20"/>
                                <w:lang w:val="es-CL"/>
                              </w:rPr>
                            </w:pPr>
                          </w:p>
                          <w:p w:rsidR="009B3620" w:rsidRPr="009B3620" w:rsidRDefault="000D0B0B" w:rsidP="000D0B0B">
                            <w:pPr>
                              <w:autoSpaceDE w:val="0"/>
                              <w:autoSpaceDN w:val="0"/>
                              <w:adjustRightInd w:val="0"/>
                              <w:spacing w:before="0"/>
                              <w:jc w:val="both"/>
                              <w:rPr>
                                <w:rFonts w:ascii="ParryGrotesque-Normal" w:hAnsi="ParryGrotesque-Normal" w:cs="ParryGrotesque-Normal"/>
                                <w:color w:val="000000"/>
                                <w:szCs w:val="20"/>
                                <w:lang w:val="es-CL"/>
                              </w:rPr>
                            </w:pPr>
                            <w:r w:rsidRPr="009B3620">
                              <w:rPr>
                                <w:rFonts w:ascii="ParryGrotesque-Normal" w:hAnsi="ParryGrotesque-Normal" w:cs="ParryGrotesque-Normal"/>
                                <w:color w:val="000000"/>
                                <w:szCs w:val="20"/>
                                <w:lang w:val="es-CL"/>
                              </w:rPr>
                              <w:t>Se escribe en forma de ecuación, sustituyendo el signo de igualdad por una flecha que indica el sentido de la misma. Delante de cada fórmula se pone el número de unidades del elemento o del compuesto que intervienen en la reacción, salvo cuando es la unidad, de manera que una vez completada, para cada elemento debe haber el mismo número de átomos en ambos términos. Por ejemplo, para indicar que cuando el carbono (C) se quema en presencia del oxígeno del aire (O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se forma dióxido de carbono (CO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se escribiría: C + O</w:t>
                            </w:r>
                            <w:r w:rsidRPr="009B3620">
                              <w:rPr>
                                <w:rFonts w:ascii="ParryGrotesque-Normal" w:hAnsi="ParryGrotesque-Normal" w:cs="ParryGrotesque-Normal"/>
                                <w:color w:val="000000"/>
                                <w:sz w:val="13"/>
                                <w:szCs w:val="11"/>
                                <w:lang w:val="es-CL"/>
                              </w:rPr>
                              <w:t xml:space="preserve">2 </w:t>
                            </w:r>
                            <w:r w:rsidRPr="009B3620">
                              <w:rPr>
                                <w:rFonts w:ascii="FFDingbats-ArrowsOne" w:hAnsi="FFDingbats-ArrowsOne" w:cs="FFDingbats-ArrowsOne"/>
                                <w:color w:val="000000"/>
                                <w:szCs w:val="20"/>
                                <w:lang w:val="es-CL"/>
                              </w:rPr>
                              <w:t xml:space="preserve">p </w:t>
                            </w:r>
                            <w:r w:rsidRPr="009B3620">
                              <w:rPr>
                                <w:rFonts w:ascii="ParryGrotesque-Normal" w:hAnsi="ParryGrotesque-Normal" w:cs="ParryGrotesque-Normal"/>
                                <w:color w:val="000000"/>
                                <w:szCs w:val="20"/>
                                <w:lang w:val="es-CL"/>
                              </w:rPr>
                              <w:t>CO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Si queremos escribir la reacción entre el hidrógeno (H</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y el oxígeno (O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para formar agua (H</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xml:space="preserve">O), pondremos: </w:t>
                            </w:r>
                          </w:p>
                          <w:p w:rsidR="000D0B0B" w:rsidRPr="009B3620" w:rsidRDefault="000D0B0B" w:rsidP="000D0B0B">
                            <w:pPr>
                              <w:autoSpaceDE w:val="0"/>
                              <w:autoSpaceDN w:val="0"/>
                              <w:adjustRightInd w:val="0"/>
                              <w:spacing w:before="0"/>
                              <w:jc w:val="both"/>
                              <w:rPr>
                                <w:rFonts w:ascii="ParryGrotesque-Normal" w:hAnsi="ParryGrotesque-Normal" w:cs="ParryGrotesque-Normal"/>
                                <w:color w:val="000000"/>
                                <w:szCs w:val="20"/>
                                <w:lang w:val="es-CL"/>
                              </w:rPr>
                            </w:pPr>
                            <w:r w:rsidRPr="009B3620">
                              <w:rPr>
                                <w:rFonts w:ascii="ParryGrotesque-Normal" w:hAnsi="ParryGrotesque-Normal" w:cs="ParryGrotesque-Normal"/>
                                <w:color w:val="000000"/>
                                <w:szCs w:val="20"/>
                                <w:lang w:val="es-CL"/>
                              </w:rPr>
                              <w:t>2H</w:t>
                            </w:r>
                            <w:r w:rsidRPr="009B3620">
                              <w:rPr>
                                <w:rFonts w:ascii="ParryGrotesque-Normal" w:hAnsi="ParryGrotesque-Normal" w:cs="ParryGrotesque-Normal"/>
                                <w:color w:val="000000"/>
                                <w:sz w:val="13"/>
                                <w:szCs w:val="11"/>
                                <w:lang w:val="es-CL"/>
                              </w:rPr>
                              <w:t xml:space="preserve">2 </w:t>
                            </w:r>
                            <w:r w:rsidRPr="009B3620">
                              <w:rPr>
                                <w:rFonts w:ascii="ParryGrotesque-Normal" w:hAnsi="ParryGrotesque-Normal" w:cs="ParryGrotesque-Normal"/>
                                <w:color w:val="000000"/>
                                <w:szCs w:val="20"/>
                                <w:lang w:val="es-CL"/>
                              </w:rPr>
                              <w:t>+ O</w:t>
                            </w:r>
                            <w:r w:rsidRPr="009B3620">
                              <w:rPr>
                                <w:rFonts w:ascii="ParryGrotesque-Normal" w:hAnsi="ParryGrotesque-Normal" w:cs="ParryGrotesque-Normal"/>
                                <w:color w:val="000000"/>
                                <w:sz w:val="13"/>
                                <w:szCs w:val="11"/>
                                <w:lang w:val="es-CL"/>
                              </w:rPr>
                              <w:t xml:space="preserve">2 </w:t>
                            </w:r>
                            <w:r w:rsidR="009B3620" w:rsidRPr="009B3620">
                              <w:rPr>
                                <w:rFonts w:ascii="FFDingbats-ArrowsOne" w:hAnsi="FFDingbats-ArrowsOne" w:cs="FFDingbats-ArrowsOne"/>
                                <w:color w:val="000000"/>
                                <w:sz w:val="24"/>
                                <w:szCs w:val="20"/>
                                <w:lang w:val="es-CL"/>
                              </w:rPr>
                              <w:t>→</w:t>
                            </w:r>
                            <w:r w:rsidRPr="009B3620">
                              <w:rPr>
                                <w:rFonts w:ascii="ParryGrotesque-Normal" w:hAnsi="ParryGrotesque-Normal" w:cs="ParryGrotesque-Normal"/>
                                <w:color w:val="000000"/>
                                <w:szCs w:val="20"/>
                                <w:lang w:val="es-CL"/>
                              </w:rPr>
                              <w:t xml:space="preserve"> H</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O. Y si queremos describir que la piedra caliza (carbonato de calcio: CaCO</w:t>
                            </w:r>
                            <w:r w:rsidRPr="009B3620">
                              <w:rPr>
                                <w:rFonts w:ascii="ParryGrotesque-Normal" w:hAnsi="ParryGrotesque-Normal" w:cs="ParryGrotesque-Normal"/>
                                <w:color w:val="000000"/>
                                <w:sz w:val="13"/>
                                <w:szCs w:val="11"/>
                                <w:lang w:val="es-CL"/>
                              </w:rPr>
                              <w:t>3</w:t>
                            </w:r>
                            <w:r w:rsidRPr="009B3620">
                              <w:rPr>
                                <w:rFonts w:ascii="ParryGrotesque-Normal" w:hAnsi="ParryGrotesque-Normal" w:cs="ParryGrotesque-Normal"/>
                                <w:color w:val="000000"/>
                                <w:szCs w:val="20"/>
                                <w:lang w:val="es-CL"/>
                              </w:rPr>
                              <w:t>) se descompone por el calor dando cal viva (óxido de calcio: CaO) y dióxido de carbono (CO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tendríamos: CaCO</w:t>
                            </w:r>
                            <w:r w:rsidR="009B3620" w:rsidRPr="009B3620">
                              <w:rPr>
                                <w:rFonts w:ascii="ParryGrotesque-Normal" w:hAnsi="ParryGrotesque-Normal" w:cs="ParryGrotesque-Normal"/>
                                <w:color w:val="000000"/>
                                <w:sz w:val="13"/>
                                <w:szCs w:val="11"/>
                                <w:lang w:val="es-CL"/>
                              </w:rPr>
                              <w:t xml:space="preserve">3 </w:t>
                            </w:r>
                            <w:r w:rsidR="009B3620" w:rsidRPr="009B3620">
                              <w:rPr>
                                <w:rFonts w:ascii="ParryGrotesque-Normal" w:hAnsi="ParryGrotesque-Normal" w:cs="ParryGrotesque-Normal"/>
                                <w:color w:val="000000"/>
                                <w:sz w:val="23"/>
                                <w:szCs w:val="11"/>
                                <w:lang w:val="es-CL"/>
                              </w:rPr>
                              <w:t>+</w:t>
                            </w:r>
                            <w:r w:rsidR="009B3620" w:rsidRPr="009B3620">
                              <w:rPr>
                                <w:rFonts w:ascii="ParryGrotesque-Normal" w:hAnsi="ParryGrotesque-Normal" w:cs="ParryGrotesque-Normal"/>
                                <w:color w:val="000000"/>
                                <w:szCs w:val="20"/>
                                <w:lang w:val="es-CL"/>
                              </w:rPr>
                              <w:t xml:space="preserve"> </w:t>
                            </w:r>
                            <w:r w:rsidRPr="009B3620">
                              <w:rPr>
                                <w:rFonts w:ascii="ParryGrotesque-Normal" w:hAnsi="ParryGrotesque-Normal" w:cs="ParryGrotesque-Normal"/>
                                <w:color w:val="000000"/>
                                <w:szCs w:val="20"/>
                                <w:lang w:val="es-CL"/>
                              </w:rPr>
                              <w:t>CaO + CO</w:t>
                            </w:r>
                            <w:r w:rsidRPr="009B3620">
                              <w:rPr>
                                <w:rFonts w:ascii="ParryGrotesque-Normal" w:hAnsi="ParryGrotesque-Normal" w:cs="ParryGrotesque-Normal"/>
                                <w:color w:val="000000"/>
                                <w:sz w:val="13"/>
                                <w:szCs w:val="11"/>
                                <w:lang w:val="es-CL"/>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D0E5FA4" id="_x0000_s1070" type="#_x0000_t202" style="position:absolute;margin-left:0;margin-top:10.75pt;width:289.5pt;height:243.6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" stroked="f">
                <v:textbox>
                  <w:txbxContent>
                    <w:p w:rsidR="000D0B0B" w:rsidRPr="000D0B0B" w:rsidRDefault="000D0B0B" w:rsidP="000D0B0B">
                      <w:pPr>
                        <w:autoSpaceDE w:val="0"/>
                        <w:autoSpaceDN w:val="0"/>
                        <w:adjustRightInd w:val="0"/>
                        <w:spacing w:before="0"/>
                        <w:rPr>
                          <w:rFonts w:ascii="Parry-Bold" w:hAnsi="Parry-Bold" w:cs="Parry-Bold"/>
                          <w:b/>
                          <w:bCs/>
                          <w:color w:val="E3003B"/>
                          <w:sz w:val="28"/>
                          <w:szCs w:val="28"/>
                          <w:lang w:val="es-CL"/>
                        </w:rPr>
                      </w:pPr>
                      <w:r w:rsidRPr="000D0B0B">
                        <w:rPr>
                          <w:rFonts w:ascii="Parry-Bold" w:hAnsi="Parry-Bold" w:cs="Parry-Bold"/>
                          <w:b/>
                          <w:bCs/>
                          <w:color w:val="E3003B"/>
                          <w:sz w:val="28"/>
                          <w:szCs w:val="28"/>
                          <w:lang w:val="es-CL"/>
                        </w:rPr>
                        <w:t>¿Cómo se escribe una reacción química?</w:t>
                      </w:r>
                    </w:p>
                    <w:p w:rsidR="000D0B0B" w:rsidRDefault="000D0B0B" w:rsidP="000D0B0B">
                      <w:pPr>
                        <w:autoSpaceDE w:val="0"/>
                        <w:autoSpaceDN w:val="0"/>
                        <w:adjustRightInd w:val="0"/>
                        <w:spacing w:before="0"/>
                        <w:rPr>
                          <w:rFonts w:ascii="FFDingbats-ArrowsOne" w:hAnsi="FFDingbats-ArrowsOne" w:cs="FFDingbats-ArrowsOne"/>
                          <w:color w:val="008599"/>
                          <w:sz w:val="20"/>
                          <w:szCs w:val="20"/>
                          <w:lang w:val="es-CL"/>
                        </w:rPr>
                      </w:pPr>
                    </w:p>
                    <w:p w:rsidR="009B3620" w:rsidRPr="009B3620" w:rsidRDefault="000D0B0B" w:rsidP="000D0B0B">
                      <w:pPr>
                        <w:autoSpaceDE w:val="0"/>
                        <w:autoSpaceDN w:val="0"/>
                        <w:adjustRightInd w:val="0"/>
                        <w:spacing w:before="0"/>
                        <w:jc w:val="both"/>
                        <w:rPr>
                          <w:rFonts w:ascii="ParryGrotesque-Normal" w:hAnsi="ParryGrotesque-Normal" w:cs="ParryGrotesque-Normal"/>
                          <w:color w:val="000000"/>
                          <w:szCs w:val="20"/>
                          <w:lang w:val="es-CL"/>
                        </w:rPr>
                      </w:pPr>
                      <w:r w:rsidRPr="009B3620">
                        <w:rPr>
                          <w:rFonts w:ascii="ParryGrotesque-Normal" w:hAnsi="ParryGrotesque-Normal" w:cs="ParryGrotesque-Normal"/>
                          <w:color w:val="000000"/>
                          <w:szCs w:val="20"/>
                          <w:lang w:val="es-CL"/>
                        </w:rPr>
                        <w:t>Se escribe en forma de ecuación, sustituyendo el signo de igualdad por una flecha que indica el sentido de la misma. Delante de cada fórmula se pone el número de unidades del elemento o del compuesto que intervienen en la reacción, salvo cuando es la unidad, de manera que una vez completada, para cada elemento debe haber el mismo número de átomos en ambos términos. Por ejemplo, para indicar que cuando el carbono (C) se quema en presencia del oxígeno del aire (O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se forma dióxido de carbono (CO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se escribiría: C + O</w:t>
                      </w:r>
                      <w:r w:rsidRPr="009B3620">
                        <w:rPr>
                          <w:rFonts w:ascii="ParryGrotesque-Normal" w:hAnsi="ParryGrotesque-Normal" w:cs="ParryGrotesque-Normal"/>
                          <w:color w:val="000000"/>
                          <w:sz w:val="13"/>
                          <w:szCs w:val="11"/>
                          <w:lang w:val="es-CL"/>
                        </w:rPr>
                        <w:t xml:space="preserve">2 </w:t>
                      </w:r>
                      <w:r w:rsidRPr="009B3620">
                        <w:rPr>
                          <w:rFonts w:ascii="FFDingbats-ArrowsOne" w:hAnsi="FFDingbats-ArrowsOne" w:cs="FFDingbats-ArrowsOne"/>
                          <w:color w:val="000000"/>
                          <w:szCs w:val="20"/>
                          <w:lang w:val="es-CL"/>
                        </w:rPr>
                        <w:t xml:space="preserve">p </w:t>
                      </w:r>
                      <w:r w:rsidRPr="009B3620">
                        <w:rPr>
                          <w:rFonts w:ascii="ParryGrotesque-Normal" w:hAnsi="ParryGrotesque-Normal" w:cs="ParryGrotesque-Normal"/>
                          <w:color w:val="000000"/>
                          <w:szCs w:val="20"/>
                          <w:lang w:val="es-CL"/>
                        </w:rPr>
                        <w:t>CO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Si queremos escribir la reacción entre el hidrógeno (H</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y el oxígeno (O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para formar agua (H</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xml:space="preserve">O), pondremos: </w:t>
                      </w:r>
                    </w:p>
                    <w:p w:rsidR="000D0B0B" w:rsidRPr="009B3620" w:rsidRDefault="000D0B0B" w:rsidP="000D0B0B">
                      <w:pPr>
                        <w:autoSpaceDE w:val="0"/>
                        <w:autoSpaceDN w:val="0"/>
                        <w:adjustRightInd w:val="0"/>
                        <w:spacing w:before="0"/>
                        <w:jc w:val="both"/>
                        <w:rPr>
                          <w:rFonts w:ascii="ParryGrotesque-Normal" w:hAnsi="ParryGrotesque-Normal" w:cs="ParryGrotesque-Normal"/>
                          <w:color w:val="000000"/>
                          <w:szCs w:val="20"/>
                          <w:lang w:val="es-CL"/>
                        </w:rPr>
                      </w:pPr>
                      <w:r w:rsidRPr="009B3620">
                        <w:rPr>
                          <w:rFonts w:ascii="ParryGrotesque-Normal" w:hAnsi="ParryGrotesque-Normal" w:cs="ParryGrotesque-Normal"/>
                          <w:color w:val="000000"/>
                          <w:szCs w:val="20"/>
                          <w:lang w:val="es-CL"/>
                        </w:rPr>
                        <w:t>2H</w:t>
                      </w:r>
                      <w:r w:rsidRPr="009B3620">
                        <w:rPr>
                          <w:rFonts w:ascii="ParryGrotesque-Normal" w:hAnsi="ParryGrotesque-Normal" w:cs="ParryGrotesque-Normal"/>
                          <w:color w:val="000000"/>
                          <w:sz w:val="13"/>
                          <w:szCs w:val="11"/>
                          <w:lang w:val="es-CL"/>
                        </w:rPr>
                        <w:t xml:space="preserve">2 </w:t>
                      </w:r>
                      <w:r w:rsidRPr="009B3620">
                        <w:rPr>
                          <w:rFonts w:ascii="ParryGrotesque-Normal" w:hAnsi="ParryGrotesque-Normal" w:cs="ParryGrotesque-Normal"/>
                          <w:color w:val="000000"/>
                          <w:szCs w:val="20"/>
                          <w:lang w:val="es-CL"/>
                        </w:rPr>
                        <w:t>+ O</w:t>
                      </w:r>
                      <w:r w:rsidRPr="009B3620">
                        <w:rPr>
                          <w:rFonts w:ascii="ParryGrotesque-Normal" w:hAnsi="ParryGrotesque-Normal" w:cs="ParryGrotesque-Normal"/>
                          <w:color w:val="000000"/>
                          <w:sz w:val="13"/>
                          <w:szCs w:val="11"/>
                          <w:lang w:val="es-CL"/>
                        </w:rPr>
                        <w:t xml:space="preserve">2 </w:t>
                      </w:r>
                      <w:r w:rsidR="009B3620" w:rsidRPr="009B3620">
                        <w:rPr>
                          <w:rFonts w:ascii="FFDingbats-ArrowsOne" w:hAnsi="FFDingbats-ArrowsOne" w:cs="FFDingbats-ArrowsOne"/>
                          <w:color w:val="000000"/>
                          <w:sz w:val="24"/>
                          <w:szCs w:val="20"/>
                          <w:lang w:val="es-CL"/>
                        </w:rPr>
                        <w:t>→</w:t>
                      </w:r>
                      <w:r w:rsidRPr="009B3620">
                        <w:rPr>
                          <w:rFonts w:ascii="ParryGrotesque-Normal" w:hAnsi="ParryGrotesque-Normal" w:cs="ParryGrotesque-Normal"/>
                          <w:color w:val="000000"/>
                          <w:szCs w:val="20"/>
                          <w:lang w:val="es-CL"/>
                        </w:rPr>
                        <w:t xml:space="preserve"> H</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O. Y si queremos describir que la piedra caliza (carbonato de calcio: CaCO</w:t>
                      </w:r>
                      <w:r w:rsidRPr="009B3620">
                        <w:rPr>
                          <w:rFonts w:ascii="ParryGrotesque-Normal" w:hAnsi="ParryGrotesque-Normal" w:cs="ParryGrotesque-Normal"/>
                          <w:color w:val="000000"/>
                          <w:sz w:val="13"/>
                          <w:szCs w:val="11"/>
                          <w:lang w:val="es-CL"/>
                        </w:rPr>
                        <w:t>3</w:t>
                      </w:r>
                      <w:r w:rsidRPr="009B3620">
                        <w:rPr>
                          <w:rFonts w:ascii="ParryGrotesque-Normal" w:hAnsi="ParryGrotesque-Normal" w:cs="ParryGrotesque-Normal"/>
                          <w:color w:val="000000"/>
                          <w:szCs w:val="20"/>
                          <w:lang w:val="es-CL"/>
                        </w:rPr>
                        <w:t>) se descompone por el calor dando cal viva (óxido de calcio: CaO) y dióxido de carbono (CO</w:t>
                      </w:r>
                      <w:r w:rsidRPr="009B3620">
                        <w:rPr>
                          <w:rFonts w:ascii="ParryGrotesque-Normal" w:hAnsi="ParryGrotesque-Normal" w:cs="ParryGrotesque-Normal"/>
                          <w:color w:val="000000"/>
                          <w:sz w:val="13"/>
                          <w:szCs w:val="11"/>
                          <w:lang w:val="es-CL"/>
                        </w:rPr>
                        <w:t>2</w:t>
                      </w:r>
                      <w:r w:rsidRPr="009B3620">
                        <w:rPr>
                          <w:rFonts w:ascii="ParryGrotesque-Normal" w:hAnsi="ParryGrotesque-Normal" w:cs="ParryGrotesque-Normal"/>
                          <w:color w:val="000000"/>
                          <w:szCs w:val="20"/>
                          <w:lang w:val="es-CL"/>
                        </w:rPr>
                        <w:t>), tendríamos: CaCO</w:t>
                      </w:r>
                      <w:r w:rsidR="009B3620" w:rsidRPr="009B3620">
                        <w:rPr>
                          <w:rFonts w:ascii="ParryGrotesque-Normal" w:hAnsi="ParryGrotesque-Normal" w:cs="ParryGrotesque-Normal"/>
                          <w:color w:val="000000"/>
                          <w:sz w:val="13"/>
                          <w:szCs w:val="11"/>
                          <w:lang w:val="es-CL"/>
                        </w:rPr>
                        <w:t xml:space="preserve">3 </w:t>
                      </w:r>
                      <w:r w:rsidR="009B3620" w:rsidRPr="009B3620">
                        <w:rPr>
                          <w:rFonts w:ascii="ParryGrotesque-Normal" w:hAnsi="ParryGrotesque-Normal" w:cs="ParryGrotesque-Normal"/>
                          <w:color w:val="000000"/>
                          <w:sz w:val="23"/>
                          <w:szCs w:val="11"/>
                          <w:lang w:val="es-CL"/>
                        </w:rPr>
                        <w:t>+</w:t>
                      </w:r>
                      <w:r w:rsidR="009B3620" w:rsidRPr="009B3620">
                        <w:rPr>
                          <w:rFonts w:ascii="ParryGrotesque-Normal" w:hAnsi="ParryGrotesque-Normal" w:cs="ParryGrotesque-Normal"/>
                          <w:color w:val="000000"/>
                          <w:szCs w:val="20"/>
                          <w:lang w:val="es-CL"/>
                        </w:rPr>
                        <w:t xml:space="preserve"> </w:t>
                      </w:r>
                      <w:r w:rsidRPr="009B3620">
                        <w:rPr>
                          <w:rFonts w:ascii="ParryGrotesque-Normal" w:hAnsi="ParryGrotesque-Normal" w:cs="ParryGrotesque-Normal"/>
                          <w:color w:val="000000"/>
                          <w:szCs w:val="20"/>
                          <w:lang w:val="es-CL"/>
                        </w:rPr>
                        <w:t>CaO + CO</w:t>
                      </w:r>
                      <w:r w:rsidRPr="009B3620">
                        <w:rPr>
                          <w:rFonts w:ascii="ParryGrotesque-Normal" w:hAnsi="ParryGrotesque-Normal" w:cs="ParryGrotesque-Normal"/>
                          <w:color w:val="000000"/>
                          <w:sz w:val="13"/>
                          <w:szCs w:val="11"/>
                          <w:lang w:val="es-CL"/>
                        </w:rPr>
                        <w:t>2</w:t>
                      </w:r>
                    </w:p>
                  </w:txbxContent>
                </v:textbox>
                <w10:wrap anchorx="margin"/>
              </v:shape>
            </w:pict>
          </mc:Fallback>
        </mc:AlternateContent>
      </w: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r w:rsidRPr="004F6C3C">
        <w:rPr>
          <w:rFonts w:ascii="Parry-Bold" w:hAnsi="Parry-Bold" w:cs="Parry-Bold"/>
          <w:b/>
          <w:bCs/>
          <w:noProof/>
          <w:color w:val="E3003B"/>
          <w:lang w:val="es-CL" w:eastAsia="es-CL"/>
        </w:rPr>
        <mc:AlternateContent>
          <mc:Choice Requires="wps">
            <w:drawing>
              <wp:anchor distT="45720" distB="45720" distL="114300" distR="114300" simplePos="0" relativeHeight="251717632" behindDoc="0" locked="0" layoutInCell="1" allowOverlap="1" wp14:anchorId="2F3F3F1A" wp14:editId="286499AB">
                <wp:simplePos x="0" y="0"/>
                <wp:positionH relativeFrom="column">
                  <wp:posOffset>3867150</wp:posOffset>
                </wp:positionH>
                <wp:positionV relativeFrom="paragraph">
                  <wp:posOffset>1465580</wp:posOffset>
                </wp:positionV>
                <wp:extent cx="2924175" cy="5419725"/>
                <wp:effectExtent l="0" t="0" r="9525" b="9525"/>
                <wp:wrapSquare wrapText="bothSides"/>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5419725"/>
                        </a:xfrm>
                        <a:prstGeom prst="rect">
                          <a:avLst/>
                        </a:prstGeom>
                        <a:solidFill>
                          <a:srgbClr val="FFFFFF"/>
                        </a:solidFill>
                        <a:ln w="9525">
                          <a:noFill/>
                          <a:miter lim="800000"/>
                          <a:headEnd/>
                          <a:tailEnd/>
                        </a:ln>
                      </wps:spPr>
                      <wps:txbx>
                        <w:txbxContent>
                          <w:p w:rsidR="004F6C3C" w:rsidRPr="000018D9" w:rsidRDefault="004F6C3C" w:rsidP="004F6C3C">
                            <w:pPr>
                              <w:autoSpaceDE w:val="0"/>
                              <w:autoSpaceDN w:val="0"/>
                              <w:adjustRightInd w:val="0"/>
                              <w:spacing w:before="0"/>
                              <w:rPr>
                                <w:rFonts w:ascii="Parry-Bold" w:hAnsi="Parry-Bold" w:cs="Parry-Bold"/>
                                <w:b/>
                                <w:bCs/>
                                <w:color w:val="E3003B"/>
                                <w:sz w:val="28"/>
                                <w:lang w:val="es-CL"/>
                              </w:rPr>
                            </w:pPr>
                            <w:r w:rsidRPr="000018D9">
                              <w:rPr>
                                <w:rFonts w:ascii="Parry-Bold" w:hAnsi="Parry-Bold" w:cs="Parry-Bold"/>
                                <w:b/>
                                <w:bCs/>
                                <w:color w:val="E3003B"/>
                                <w:sz w:val="28"/>
                                <w:lang w:val="es-CL"/>
                              </w:rPr>
                              <w:t>¿Cómo se forman los enlaces químicos?</w:t>
                            </w:r>
                          </w:p>
                          <w:p w:rsidR="004F6C3C" w:rsidRPr="004F6C3C" w:rsidRDefault="004F6C3C" w:rsidP="004F6C3C">
                            <w:pPr>
                              <w:autoSpaceDE w:val="0"/>
                              <w:autoSpaceDN w:val="0"/>
                              <w:adjustRightInd w:val="0"/>
                              <w:spacing w:before="0"/>
                              <w:rPr>
                                <w:rFonts w:ascii="FFDingbats-ArrowsOne" w:hAnsi="FFDingbats-ArrowsOne" w:cs="FFDingbats-ArrowsOne"/>
                                <w:color w:val="008599"/>
                                <w:sz w:val="20"/>
                                <w:szCs w:val="20"/>
                                <w:lang w:val="es-CL"/>
                              </w:rPr>
                            </w:pPr>
                          </w:p>
                          <w:p w:rsidR="004F6C3C" w:rsidRPr="000018D9" w:rsidRDefault="004F6C3C" w:rsidP="000018D9">
                            <w:pPr>
                              <w:autoSpaceDE w:val="0"/>
                              <w:autoSpaceDN w:val="0"/>
                              <w:adjustRightInd w:val="0"/>
                              <w:spacing w:before="0"/>
                              <w:jc w:val="both"/>
                              <w:rPr>
                                <w:rFonts w:ascii="ParryGrotesque-Normal" w:hAnsi="ParryGrotesque-Normal" w:cs="ParryGrotesque-Normal"/>
                                <w:color w:val="000000"/>
                                <w:sz w:val="20"/>
                                <w:szCs w:val="20"/>
                                <w:lang w:val="es-CL"/>
                              </w:rPr>
                            </w:pPr>
                            <w:r w:rsidRPr="004F6C3C">
                              <w:rPr>
                                <w:rFonts w:ascii="ParryGrotesque-Normal" w:hAnsi="ParryGrotesque-Normal" w:cs="ParryGrotesque-Normal"/>
                                <w:color w:val="000000"/>
                                <w:sz w:val="20"/>
                                <w:szCs w:val="20"/>
                                <w:lang w:val="es-CL"/>
                              </w:rPr>
                              <w:t xml:space="preserve">Las </w:t>
                            </w:r>
                            <w:r w:rsidRPr="000018D9">
                              <w:rPr>
                                <w:rFonts w:ascii="ParryGrotesque-Normal" w:hAnsi="ParryGrotesque-Normal" w:cs="ParryGrotesque-Normal"/>
                                <w:b/>
                                <w:color w:val="000000"/>
                                <w:sz w:val="20"/>
                                <w:szCs w:val="20"/>
                                <w:lang w:val="es-CL"/>
                              </w:rPr>
                              <w:t>estructuras electrónicas más estables son las de los gases nobles</w:t>
                            </w:r>
                            <w:r>
                              <w:rPr>
                                <w:rFonts w:ascii="ParryGrotesque-Normal" w:hAnsi="ParryGrotesque-Normal" w:cs="ParryGrotesque-Normal"/>
                                <w:color w:val="000000"/>
                                <w:sz w:val="20"/>
                                <w:szCs w:val="20"/>
                                <w:lang w:val="es-CL"/>
                              </w:rPr>
                              <w:t xml:space="preserve">, que son los elementos </w:t>
                            </w:r>
                            <w:r w:rsidRPr="000018D9">
                              <w:rPr>
                                <w:rFonts w:ascii="ParryGrotesque-Normal" w:hAnsi="ParryGrotesque-Normal" w:cs="ParryGrotesque-Normal"/>
                                <w:b/>
                                <w:color w:val="FF0000"/>
                                <w:sz w:val="20"/>
                                <w:szCs w:val="20"/>
                                <w:lang w:val="es-CL"/>
                              </w:rPr>
                              <w:t>menos reactivos</w:t>
                            </w:r>
                            <w:r w:rsidRPr="004F6C3C">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i/>
                                <w:color w:val="31849B" w:themeColor="accent5" w:themeShade="BF"/>
                                <w:sz w:val="20"/>
                                <w:szCs w:val="20"/>
                                <w:lang w:val="es-CL"/>
                              </w:rPr>
                              <w:t xml:space="preserve">Todo elemento tiende a alcanzar la configuración </w:t>
                            </w:r>
                            <w:r w:rsidR="000018D9" w:rsidRPr="000018D9">
                              <w:rPr>
                                <w:rFonts w:ascii="ParryGrotesque-Normal" w:hAnsi="ParryGrotesque-Normal" w:cs="ParryGrotesque-Normal"/>
                                <w:i/>
                                <w:color w:val="31849B" w:themeColor="accent5" w:themeShade="BF"/>
                                <w:sz w:val="20"/>
                                <w:szCs w:val="20"/>
                                <w:lang w:val="es-CL"/>
                              </w:rPr>
                              <w:t>electrónica</w:t>
                            </w:r>
                            <w:r w:rsidRPr="000018D9">
                              <w:rPr>
                                <w:rFonts w:ascii="ParryGrotesque-Normal" w:hAnsi="ParryGrotesque-Normal" w:cs="ParryGrotesque-Normal"/>
                                <w:i/>
                                <w:color w:val="31849B" w:themeColor="accent5" w:themeShade="BF"/>
                                <w:sz w:val="20"/>
                                <w:szCs w:val="20"/>
                                <w:lang w:val="es-CL"/>
                              </w:rPr>
                              <w:t xml:space="preserve"> más estable o ‘de gas noble’</w:t>
                            </w:r>
                            <w:r w:rsidRPr="004F6C3C">
                              <w:rPr>
                                <w:rFonts w:ascii="ParryGrotesque-Normal" w:hAnsi="ParryGrotesque-Normal" w:cs="ParryGrotesque-Normal"/>
                                <w:color w:val="000000"/>
                                <w:sz w:val="20"/>
                                <w:szCs w:val="20"/>
                                <w:lang w:val="es-CL"/>
                              </w:rPr>
                              <w:t>.</w:t>
                            </w:r>
                            <w:r>
                              <w:rPr>
                                <w:rFonts w:ascii="ParryGrotesque-Normal" w:hAnsi="ParryGrotesque-Normal" w:cs="ParryGrotesque-Normal"/>
                                <w:color w:val="000000"/>
                                <w:sz w:val="20"/>
                                <w:szCs w:val="20"/>
                                <w:lang w:val="es-CL"/>
                              </w:rPr>
                              <w:t xml:space="preserve"> </w:t>
                            </w:r>
                            <w:r w:rsidRPr="004F6C3C">
                              <w:rPr>
                                <w:rFonts w:ascii="ParryGrotesque-Normal" w:hAnsi="ParryGrotesque-Normal" w:cs="ParryGrotesque-Normal"/>
                                <w:color w:val="000000"/>
                                <w:sz w:val="20"/>
                                <w:szCs w:val="20"/>
                                <w:lang w:val="es-CL"/>
                              </w:rPr>
                              <w:t>Alguno</w:t>
                            </w:r>
                            <w:r>
                              <w:rPr>
                                <w:rFonts w:ascii="ParryGrotesque-Normal" w:hAnsi="ParryGrotesque-Normal" w:cs="ParryGrotesque-Normal"/>
                                <w:color w:val="000000"/>
                                <w:sz w:val="20"/>
                                <w:szCs w:val="20"/>
                                <w:lang w:val="es-CL"/>
                              </w:rPr>
                              <w:t xml:space="preserve">s átomos, </w:t>
                            </w:r>
                            <w:r w:rsidRPr="000018D9">
                              <w:rPr>
                                <w:rFonts w:ascii="ParryGrotesque-Normal" w:hAnsi="ParryGrotesque-Normal" w:cs="ParryGrotesque-Normal"/>
                                <w:b/>
                                <w:color w:val="C0504D" w:themeColor="accent2"/>
                                <w:sz w:val="20"/>
                                <w:szCs w:val="20"/>
                                <w:lang w:val="es-CL"/>
                              </w:rPr>
                              <w:t>los electropositivos, lo hacen cediendo electrones</w:t>
                            </w:r>
                            <w:r w:rsidRPr="000018D9">
                              <w:rPr>
                                <w:rFonts w:ascii="ParryGrotesque-Normal" w:hAnsi="ParryGrotesque-Normal" w:cs="ParryGrotesque-Normal"/>
                                <w:color w:val="C0504D" w:themeColor="accent2"/>
                                <w:sz w:val="20"/>
                                <w:szCs w:val="20"/>
                                <w:lang w:val="es-CL"/>
                              </w:rPr>
                              <w:t xml:space="preserve"> </w:t>
                            </w:r>
                            <w:r>
                              <w:rPr>
                                <w:rFonts w:ascii="ParryGrotesque-Normal" w:hAnsi="ParryGrotesque-Normal" w:cs="ParryGrotesque-Normal"/>
                                <w:color w:val="000000"/>
                                <w:sz w:val="20"/>
                                <w:szCs w:val="20"/>
                                <w:lang w:val="es-CL"/>
                              </w:rPr>
                              <w:t xml:space="preserve">hasta completar la configuración más estable, </w:t>
                            </w:r>
                            <w:r w:rsidRPr="000018D9">
                              <w:rPr>
                                <w:rFonts w:ascii="ParryGrotesque-Normal" w:hAnsi="ParryGrotesque-Normal" w:cs="ParryGrotesque-Normal"/>
                                <w:i/>
                                <w:color w:val="000000"/>
                                <w:sz w:val="20"/>
                                <w:szCs w:val="20"/>
                                <w:lang w:val="es-CL"/>
                              </w:rPr>
                              <w:t>con lo que quedan con un defecto de carga negativa</w:t>
                            </w:r>
                            <w:r>
                              <w:rPr>
                                <w:rFonts w:ascii="ParryGrotesque-Normal" w:hAnsi="ParryGrotesque-Normal" w:cs="ParryGrotesque-Normal"/>
                                <w:color w:val="000000"/>
                                <w:sz w:val="20"/>
                                <w:szCs w:val="20"/>
                                <w:lang w:val="es-CL"/>
                              </w:rPr>
                              <w:t xml:space="preserve">. Otros, los </w:t>
                            </w:r>
                            <w:r w:rsidRPr="000018D9">
                              <w:rPr>
                                <w:rFonts w:ascii="ParryGrotesque-Normal" w:hAnsi="ParryGrotesque-Normal" w:cs="ParryGrotesque-Normal"/>
                                <w:b/>
                                <w:color w:val="1F497D" w:themeColor="text2"/>
                                <w:sz w:val="20"/>
                                <w:szCs w:val="20"/>
                                <w:lang w:val="es-CL"/>
                              </w:rPr>
                              <w:t>electronegativos</w:t>
                            </w:r>
                            <w:r w:rsidRPr="004F6C3C">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1F497D" w:themeColor="text2"/>
                                <w:sz w:val="20"/>
                                <w:szCs w:val="20"/>
                                <w:lang w:val="es-CL"/>
                              </w:rPr>
                              <w:t>capturan</w:t>
                            </w:r>
                            <w:r w:rsidR="000018D9" w:rsidRPr="000018D9">
                              <w:rPr>
                                <w:rFonts w:ascii="ParryGrotesque-Normal" w:hAnsi="ParryGrotesque-Normal" w:cs="ParryGrotesque-Normal"/>
                                <w:b/>
                                <w:color w:val="1F497D" w:themeColor="text2"/>
                                <w:sz w:val="20"/>
                                <w:szCs w:val="20"/>
                                <w:lang w:val="es-CL"/>
                              </w:rPr>
                              <w:t xml:space="preserve"> </w:t>
                            </w:r>
                            <w:r w:rsidRPr="000018D9">
                              <w:rPr>
                                <w:rFonts w:ascii="ParryGrotesque-Normal" w:hAnsi="ParryGrotesque-Normal" w:cs="ParryGrotesque-Normal"/>
                                <w:b/>
                                <w:color w:val="1F497D" w:themeColor="text2"/>
                                <w:sz w:val="20"/>
                                <w:szCs w:val="20"/>
                                <w:lang w:val="es-CL"/>
                              </w:rPr>
                              <w:t>electrones y quedan con un exceso de carga negativa</w:t>
                            </w:r>
                            <w:r>
                              <w:rPr>
                                <w:rFonts w:ascii="ParryGrotesque-Normal" w:hAnsi="ParryGrotesque-Normal" w:cs="ParryGrotesque-Normal"/>
                                <w:color w:val="000000"/>
                                <w:sz w:val="20"/>
                                <w:szCs w:val="20"/>
                                <w:lang w:val="es-CL"/>
                              </w:rPr>
                              <w:t>. Las e</w:t>
                            </w:r>
                            <w:r w:rsidR="000018D9">
                              <w:rPr>
                                <w:rFonts w:ascii="ParryGrotesque-Normal" w:hAnsi="ParryGrotesque-Normal" w:cs="ParryGrotesque-Normal"/>
                                <w:color w:val="000000"/>
                                <w:sz w:val="20"/>
                                <w:szCs w:val="20"/>
                                <w:lang w:val="es-CL"/>
                              </w:rPr>
                              <w:t xml:space="preserve">ntidades así formadas se </w:t>
                            </w:r>
                            <w:r w:rsidRPr="004F6C3C">
                              <w:rPr>
                                <w:rFonts w:ascii="ParryGrotesque-Normal" w:hAnsi="ParryGrotesque-Normal" w:cs="ParryGrotesque-Normal"/>
                                <w:color w:val="000000"/>
                                <w:sz w:val="20"/>
                                <w:szCs w:val="20"/>
                                <w:lang w:val="es-CL"/>
                              </w:rPr>
                              <w:t xml:space="preserve">denominan </w:t>
                            </w:r>
                            <w:r w:rsidRPr="000018D9">
                              <w:rPr>
                                <w:rFonts w:ascii="ParryGrotesque-Normal" w:hAnsi="ParryGrotesque-Normal" w:cs="ParryGrotesque-Normal"/>
                                <w:b/>
                                <w:color w:val="000000"/>
                                <w:sz w:val="20"/>
                                <w:szCs w:val="20"/>
                                <w:lang w:val="es-CL"/>
                              </w:rPr>
                              <w:t>iones</w:t>
                            </w:r>
                            <w:r w:rsidRPr="004F6C3C">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000000"/>
                                <w:sz w:val="20"/>
                                <w:szCs w:val="20"/>
                                <w:lang w:val="es-CL"/>
                              </w:rPr>
                              <w:t>cationes si la carga resulta positiva (+) y aniones si es negativa (-).</w:t>
                            </w:r>
                            <w:r>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31849B" w:themeColor="accent5" w:themeShade="BF"/>
                                <w:sz w:val="20"/>
                                <w:szCs w:val="20"/>
                                <w:lang w:val="es-CL"/>
                              </w:rPr>
                              <w:t xml:space="preserve">Entre ambas partículas cargadas puede establecerse un </w:t>
                            </w:r>
                            <w:r w:rsidRPr="000018D9">
                              <w:rPr>
                                <w:rFonts w:ascii="ParryGrotesque-Normal" w:hAnsi="ParryGrotesque-Normal" w:cs="ParryGrotesque-Normal"/>
                                <w:b/>
                                <w:i/>
                                <w:color w:val="31849B" w:themeColor="accent5" w:themeShade="BF"/>
                                <w:sz w:val="20"/>
                                <w:szCs w:val="20"/>
                                <w:lang w:val="es-CL"/>
                              </w:rPr>
                              <w:t>enlace iónico</w:t>
                            </w:r>
                            <w:r>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000000"/>
                                <w:sz w:val="20"/>
                                <w:szCs w:val="20"/>
                                <w:lang w:val="es-CL"/>
                              </w:rPr>
                              <w:t>En otras ocasiones, dos átomos comparten pares de electrones y quedan enlazados formando una molécula</w:t>
                            </w:r>
                            <w:r>
                              <w:rPr>
                                <w:rFonts w:ascii="ParryGrotesque-Normal" w:hAnsi="ParryGrotesque-Normal" w:cs="ParryGrotesque-Normal"/>
                                <w:color w:val="000000"/>
                                <w:sz w:val="20"/>
                                <w:szCs w:val="20"/>
                                <w:lang w:val="es-CL"/>
                              </w:rPr>
                              <w:t xml:space="preserve">, de </w:t>
                            </w:r>
                            <w:r w:rsidRPr="004F6C3C">
                              <w:rPr>
                                <w:rFonts w:ascii="ParryGrotesque-Normal" w:hAnsi="ParryGrotesque-Normal" w:cs="ParryGrotesque-Normal"/>
                                <w:color w:val="000000"/>
                                <w:sz w:val="20"/>
                                <w:szCs w:val="20"/>
                                <w:lang w:val="es-CL"/>
                              </w:rPr>
                              <w:t>manera que la conf</w:t>
                            </w:r>
                            <w:r>
                              <w:rPr>
                                <w:rFonts w:ascii="ParryGrotesque-Normal" w:hAnsi="ParryGrotesque-Normal" w:cs="ParryGrotesque-Normal"/>
                                <w:color w:val="000000"/>
                                <w:sz w:val="20"/>
                                <w:szCs w:val="20"/>
                                <w:lang w:val="es-CL"/>
                              </w:rPr>
                              <w:t xml:space="preserve">iguración de la nube electrónica que ahora rodea a los dos núcleos resulta más estable. </w:t>
                            </w:r>
                            <w:r w:rsidRPr="000018D9">
                              <w:rPr>
                                <w:rFonts w:ascii="ParryGrotesque-Normal" w:hAnsi="ParryGrotesque-Normal" w:cs="ParryGrotesque-Normal"/>
                                <w:b/>
                                <w:color w:val="000000"/>
                                <w:sz w:val="20"/>
                                <w:szCs w:val="20"/>
                                <w:lang w:val="es-CL"/>
                              </w:rPr>
                              <w:t xml:space="preserve">Los electrones compartidos pueden proceder de ambos átomos, </w:t>
                            </w:r>
                            <w:r w:rsidRPr="000018D9">
                              <w:rPr>
                                <w:rFonts w:ascii="ParryGrotesque-Normal" w:hAnsi="ParryGrotesque-Normal" w:cs="ParryGrotesque-Normal"/>
                                <w:b/>
                                <w:i/>
                                <w:color w:val="000000"/>
                                <w:sz w:val="20"/>
                                <w:szCs w:val="20"/>
                                <w:lang w:val="es-CL"/>
                              </w:rPr>
                              <w:t>enlace covalente</w:t>
                            </w:r>
                            <w:r w:rsidRPr="000018D9">
                              <w:rPr>
                                <w:rFonts w:ascii="ParryGrotesque-Normal" w:hAnsi="ParryGrotesque-Normal" w:cs="ParryGrotesque-Normal"/>
                                <w:b/>
                                <w:color w:val="000000"/>
                                <w:sz w:val="20"/>
                                <w:szCs w:val="20"/>
                                <w:lang w:val="es-CL"/>
                              </w:rPr>
                              <w:t xml:space="preserve">, </w:t>
                            </w:r>
                            <w:r w:rsidRPr="000018D9">
                              <w:rPr>
                                <w:rFonts w:ascii="ParryGrotesque-Normal" w:hAnsi="ParryGrotesque-Normal" w:cs="ParryGrotesque-Normal"/>
                                <w:b/>
                                <w:color w:val="C00000"/>
                                <w:sz w:val="20"/>
                                <w:szCs w:val="20"/>
                                <w:lang w:val="es-CL"/>
                              </w:rPr>
                              <w:t>o de uno solo de ellos</w:t>
                            </w:r>
                            <w:r w:rsidRPr="000018D9">
                              <w:rPr>
                                <w:rFonts w:ascii="ParryGrotesque-Normal" w:hAnsi="ParryGrotesque-Normal" w:cs="ParryGrotesque-Normal"/>
                                <w:color w:val="4BACC6" w:themeColor="accent5"/>
                                <w:sz w:val="20"/>
                                <w:szCs w:val="20"/>
                                <w:lang w:val="es-CL"/>
                              </w:rPr>
                              <w:t xml:space="preserve">. </w:t>
                            </w:r>
                            <w:r>
                              <w:rPr>
                                <w:rFonts w:ascii="ParryGrotesque-Normal" w:hAnsi="ParryGrotesque-Normal" w:cs="ParryGrotesque-Normal"/>
                                <w:color w:val="000000"/>
                                <w:sz w:val="20"/>
                                <w:szCs w:val="20"/>
                                <w:lang w:val="es-CL"/>
                              </w:rPr>
                              <w:t xml:space="preserve">En este último caso se dice que el </w:t>
                            </w:r>
                            <w:r w:rsidRPr="004F6C3C">
                              <w:rPr>
                                <w:rFonts w:ascii="ParryGrotesque-Normal" w:hAnsi="ParryGrotesque-Normal" w:cs="ParryGrotesque-Normal"/>
                                <w:color w:val="000000"/>
                                <w:sz w:val="20"/>
                                <w:szCs w:val="20"/>
                                <w:lang w:val="es-CL"/>
                              </w:rPr>
                              <w:t xml:space="preserve">enlace es </w:t>
                            </w:r>
                            <w:r w:rsidRPr="000018D9">
                              <w:rPr>
                                <w:rFonts w:ascii="ParryGrotesque-Normal" w:hAnsi="ParryGrotesque-Normal" w:cs="ParryGrotesque-Normal"/>
                                <w:b/>
                                <w:i/>
                                <w:color w:val="C00000"/>
                                <w:sz w:val="20"/>
                                <w:szCs w:val="20"/>
                                <w:lang w:val="es-CL"/>
                              </w:rPr>
                              <w:t>covalente coordinado</w:t>
                            </w:r>
                            <w:r w:rsidRPr="004F6C3C">
                              <w:rPr>
                                <w:rFonts w:ascii="ParryGrotesque-Normal" w:hAnsi="ParryGrotesque-Normal" w:cs="ParryGrotesque-Normal"/>
                                <w:color w:val="000000"/>
                                <w:sz w:val="20"/>
                                <w:szCs w:val="20"/>
                                <w:lang w:val="es-CL"/>
                              </w:rPr>
                              <w:t>.</w:t>
                            </w:r>
                            <w:r>
                              <w:rPr>
                                <w:rFonts w:ascii="ParryGrotesque-Normal" w:hAnsi="ParryGrotesque-Normal" w:cs="ParryGrotesque-Normal"/>
                                <w:color w:val="000000"/>
                                <w:sz w:val="20"/>
                                <w:szCs w:val="20"/>
                                <w:lang w:val="es-CL"/>
                              </w:rPr>
                              <w:t xml:space="preserve"> Hay más tipos de enlaces: </w:t>
                            </w:r>
                            <w:r w:rsidRPr="000018D9">
                              <w:rPr>
                                <w:rFonts w:ascii="ParryGrotesque-Normal" w:hAnsi="ParryGrotesque-Normal" w:cs="ParryGrotesque-Normal"/>
                                <w:color w:val="000000"/>
                                <w:sz w:val="20"/>
                                <w:szCs w:val="20"/>
                                <w:lang w:val="es-CL"/>
                              </w:rPr>
                              <w:t>metálico, por puentes de hidrógeno</w:t>
                            </w:r>
                            <w:r w:rsidR="000018D9">
                              <w:rPr>
                                <w:rFonts w:ascii="ParryGrotesque-Normal" w:hAnsi="ParryGrotesque-Normal" w:cs="ParryGrotesque-Normal"/>
                                <w:color w:val="000000"/>
                                <w:sz w:val="20"/>
                                <w:szCs w:val="20"/>
                                <w:lang w:val="es-CL"/>
                              </w:rPr>
                              <w:t>…</w:t>
                            </w:r>
                            <w:r w:rsidR="000018D9" w:rsidRPr="000018D9">
                              <w:rPr>
                                <w:rFonts w:ascii="ParryGrotesque-Normal" w:hAnsi="ParryGrotesque-Normal" w:cs="ParryGrotesque-Normal"/>
                                <w:color w:val="000000"/>
                                <w:sz w:val="20"/>
                                <w:szCs w:val="20"/>
                                <w:lang w:val="es-CL"/>
                              </w:rPr>
                              <w:t xml:space="preserve"> </w:t>
                            </w:r>
                            <w:r w:rsidR="000018D9" w:rsidRPr="000018D9">
                              <w:rPr>
                                <w:rFonts w:ascii="ParryGrotesque-Normal" w:hAnsi="ParryGrotesque-Normal" w:cs="ParryGrotesque-Normal"/>
                                <w:sz w:val="20"/>
                                <w:szCs w:val="20"/>
                                <w:lang w:val="es-CL"/>
                              </w:rPr>
                              <w:t xml:space="preserve">pero los </w:t>
                            </w:r>
                            <w:r w:rsidR="000018D9" w:rsidRPr="000018D9">
                              <w:rPr>
                                <w:rFonts w:ascii="ParryGrotesque-Normal" w:hAnsi="ParryGrotesque-Normal" w:cs="ParryGrotesque-Normal"/>
                                <w:b/>
                                <w:sz w:val="20"/>
                                <w:szCs w:val="20"/>
                                <w:lang w:val="es-CL"/>
                              </w:rPr>
                              <w:t>covalentes, iónicos y metálicos, son los que almacenan más energía y, por tanto, necesitan más energía para romperse</w:t>
                            </w:r>
                            <w:r w:rsidR="000018D9" w:rsidRPr="000018D9">
                              <w:rPr>
                                <w:rFonts w:ascii="ParryGrotesque-Normal" w:hAnsi="ParryGrotesque-Normal" w:cs="ParryGrotesque-Normal"/>
                                <w:sz w:val="20"/>
                                <w:szCs w:val="20"/>
                                <w:lang w:val="es-CL"/>
                              </w:rPr>
                              <w:t xml:space="preserve">. Los </w:t>
                            </w:r>
                            <w:r w:rsidR="000018D9" w:rsidRPr="000018D9">
                              <w:rPr>
                                <w:rFonts w:ascii="ParryGrotesque-Normal" w:hAnsi="ParryGrotesque-Normal" w:cs="ParryGrotesque-Normal"/>
                                <w:b/>
                                <w:sz w:val="20"/>
                                <w:szCs w:val="20"/>
                                <w:lang w:val="es-CL"/>
                              </w:rPr>
                              <w:t>enlaces iónicos son frecuentes en los materiales minerales</w:t>
                            </w:r>
                            <w:r w:rsidR="000018D9" w:rsidRPr="000018D9">
                              <w:rPr>
                                <w:rFonts w:ascii="ParryGrotesque-Normal" w:hAnsi="ParryGrotesque-Normal" w:cs="ParryGrotesque-Normal"/>
                                <w:sz w:val="20"/>
                                <w:szCs w:val="20"/>
                                <w:lang w:val="es-CL"/>
                              </w:rPr>
                              <w:t xml:space="preserve">, mientras que los </w:t>
                            </w:r>
                            <w:r w:rsidR="000018D9" w:rsidRPr="000018D9">
                              <w:rPr>
                                <w:rFonts w:ascii="ParryGrotesque-Normal" w:hAnsi="ParryGrotesque-Normal" w:cs="ParryGrotesque-Normal"/>
                                <w:b/>
                                <w:color w:val="215868" w:themeColor="accent5" w:themeShade="80"/>
                                <w:sz w:val="20"/>
                                <w:szCs w:val="20"/>
                                <w:lang w:val="es-CL"/>
                              </w:rPr>
                              <w:t xml:space="preserve">covalentes </w:t>
                            </w:r>
                            <w:r w:rsidR="000018D9" w:rsidRPr="00190EB0">
                              <w:rPr>
                                <w:rFonts w:ascii="ParryGrotesque-Normal" w:hAnsi="ParryGrotesque-Normal" w:cs="ParryGrotesque-Normal"/>
                                <w:b/>
                                <w:color w:val="000000" w:themeColor="text1"/>
                                <w:sz w:val="20"/>
                                <w:szCs w:val="20"/>
                                <w:lang w:val="es-CL"/>
                              </w:rPr>
                              <w:t xml:space="preserve">predominan en los </w:t>
                            </w:r>
                            <w:r w:rsidR="000018D9" w:rsidRPr="000018D9">
                              <w:rPr>
                                <w:rFonts w:ascii="ParryGrotesque-Normal" w:hAnsi="ParryGrotesque-Normal" w:cs="ParryGrotesque-Normal"/>
                                <w:b/>
                                <w:color w:val="215868" w:themeColor="accent5" w:themeShade="80"/>
                                <w:sz w:val="20"/>
                                <w:szCs w:val="20"/>
                                <w:lang w:val="es-CL"/>
                              </w:rPr>
                              <w:t>de origen biológico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2F3F3F1A" id="_x0000_s1071" type="#_x0000_t202" style="position:absolute;margin-left:304.5pt;margin-top:115.4pt;width:230.25pt;height:426.7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" stroked="f">
                <v:textbox>
                  <w:txbxContent>
                    <w:p w:rsidR="004F6C3C" w:rsidRPr="000018D9" w:rsidRDefault="004F6C3C" w:rsidP="004F6C3C">
                      <w:pPr>
                        <w:autoSpaceDE w:val="0"/>
                        <w:autoSpaceDN w:val="0"/>
                        <w:adjustRightInd w:val="0"/>
                        <w:spacing w:before="0"/>
                        <w:rPr>
                          <w:rFonts w:ascii="Parry-Bold" w:hAnsi="Parry-Bold" w:cs="Parry-Bold"/>
                          <w:b/>
                          <w:bCs/>
                          <w:color w:val="E3003B"/>
                          <w:sz w:val="28"/>
                          <w:lang w:val="es-CL"/>
                        </w:rPr>
                      </w:pPr>
                      <w:r w:rsidRPr="000018D9">
                        <w:rPr>
                          <w:rFonts w:ascii="Parry-Bold" w:hAnsi="Parry-Bold" w:cs="Parry-Bold"/>
                          <w:b/>
                          <w:bCs/>
                          <w:color w:val="E3003B"/>
                          <w:sz w:val="28"/>
                          <w:lang w:val="es-CL"/>
                        </w:rPr>
                        <w:t>¿Cómo se forman los enlaces químicos?</w:t>
                      </w:r>
                    </w:p>
                    <w:p w:rsidR="004F6C3C" w:rsidRPr="004F6C3C" w:rsidRDefault="004F6C3C" w:rsidP="004F6C3C">
                      <w:pPr>
                        <w:autoSpaceDE w:val="0"/>
                        <w:autoSpaceDN w:val="0"/>
                        <w:adjustRightInd w:val="0"/>
                        <w:spacing w:before="0"/>
                        <w:rPr>
                          <w:rFonts w:ascii="FFDingbats-ArrowsOne" w:hAnsi="FFDingbats-ArrowsOne" w:cs="FFDingbats-ArrowsOne"/>
                          <w:color w:val="008599"/>
                          <w:sz w:val="20"/>
                          <w:szCs w:val="20"/>
                          <w:lang w:val="es-CL"/>
                        </w:rPr>
                      </w:pPr>
                    </w:p>
                    <w:p w:rsidR="004F6C3C" w:rsidRPr="000018D9" w:rsidRDefault="004F6C3C" w:rsidP="000018D9">
                      <w:pPr>
                        <w:autoSpaceDE w:val="0"/>
                        <w:autoSpaceDN w:val="0"/>
                        <w:adjustRightInd w:val="0"/>
                        <w:spacing w:before="0"/>
                        <w:jc w:val="both"/>
                        <w:rPr>
                          <w:rFonts w:ascii="ParryGrotesque-Normal" w:hAnsi="ParryGrotesque-Normal" w:cs="ParryGrotesque-Normal"/>
                          <w:color w:val="000000"/>
                          <w:sz w:val="20"/>
                          <w:szCs w:val="20"/>
                          <w:lang w:val="es-CL"/>
                        </w:rPr>
                      </w:pPr>
                      <w:r w:rsidRPr="004F6C3C">
                        <w:rPr>
                          <w:rFonts w:ascii="ParryGrotesque-Normal" w:hAnsi="ParryGrotesque-Normal" w:cs="ParryGrotesque-Normal"/>
                          <w:color w:val="000000"/>
                          <w:sz w:val="20"/>
                          <w:szCs w:val="20"/>
                          <w:lang w:val="es-CL"/>
                        </w:rPr>
                        <w:t xml:space="preserve">Las </w:t>
                      </w:r>
                      <w:r w:rsidRPr="000018D9">
                        <w:rPr>
                          <w:rFonts w:ascii="ParryGrotesque-Normal" w:hAnsi="ParryGrotesque-Normal" w:cs="ParryGrotesque-Normal"/>
                          <w:b/>
                          <w:color w:val="000000"/>
                          <w:sz w:val="20"/>
                          <w:szCs w:val="20"/>
                          <w:lang w:val="es-CL"/>
                        </w:rPr>
                        <w:t>estructuras electrónicas más estables son las de los gases nobles</w:t>
                      </w:r>
                      <w:r>
                        <w:rPr>
                          <w:rFonts w:ascii="ParryGrotesque-Normal" w:hAnsi="ParryGrotesque-Normal" w:cs="ParryGrotesque-Normal"/>
                          <w:color w:val="000000"/>
                          <w:sz w:val="20"/>
                          <w:szCs w:val="20"/>
                          <w:lang w:val="es-CL"/>
                        </w:rPr>
                        <w:t xml:space="preserve">, que son los elementos </w:t>
                      </w:r>
                      <w:r w:rsidRPr="000018D9">
                        <w:rPr>
                          <w:rFonts w:ascii="ParryGrotesque-Normal" w:hAnsi="ParryGrotesque-Normal" w:cs="ParryGrotesque-Normal"/>
                          <w:b/>
                          <w:color w:val="FF0000"/>
                          <w:sz w:val="20"/>
                          <w:szCs w:val="20"/>
                          <w:lang w:val="es-CL"/>
                        </w:rPr>
                        <w:t>menos reactivos</w:t>
                      </w:r>
                      <w:r w:rsidRPr="004F6C3C">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i/>
                          <w:color w:val="31849B" w:themeColor="accent5" w:themeShade="BF"/>
                          <w:sz w:val="20"/>
                          <w:szCs w:val="20"/>
                          <w:lang w:val="es-CL"/>
                        </w:rPr>
                        <w:t xml:space="preserve">Todo elemento tiende a alcanzar la configuración </w:t>
                      </w:r>
                      <w:r w:rsidR="000018D9" w:rsidRPr="000018D9">
                        <w:rPr>
                          <w:rFonts w:ascii="ParryGrotesque-Normal" w:hAnsi="ParryGrotesque-Normal" w:cs="ParryGrotesque-Normal"/>
                          <w:i/>
                          <w:color w:val="31849B" w:themeColor="accent5" w:themeShade="BF"/>
                          <w:sz w:val="20"/>
                          <w:szCs w:val="20"/>
                          <w:lang w:val="es-CL"/>
                        </w:rPr>
                        <w:t>electrónica</w:t>
                      </w:r>
                      <w:r w:rsidRPr="000018D9">
                        <w:rPr>
                          <w:rFonts w:ascii="ParryGrotesque-Normal" w:hAnsi="ParryGrotesque-Normal" w:cs="ParryGrotesque-Normal"/>
                          <w:i/>
                          <w:color w:val="31849B" w:themeColor="accent5" w:themeShade="BF"/>
                          <w:sz w:val="20"/>
                          <w:szCs w:val="20"/>
                          <w:lang w:val="es-CL"/>
                        </w:rPr>
                        <w:t xml:space="preserve"> más estable o ‘de gas noble’</w:t>
                      </w:r>
                      <w:r w:rsidRPr="004F6C3C">
                        <w:rPr>
                          <w:rFonts w:ascii="ParryGrotesque-Normal" w:hAnsi="ParryGrotesque-Normal" w:cs="ParryGrotesque-Normal"/>
                          <w:color w:val="000000"/>
                          <w:sz w:val="20"/>
                          <w:szCs w:val="20"/>
                          <w:lang w:val="es-CL"/>
                        </w:rPr>
                        <w:t>.</w:t>
                      </w:r>
                      <w:r>
                        <w:rPr>
                          <w:rFonts w:ascii="ParryGrotesque-Normal" w:hAnsi="ParryGrotesque-Normal" w:cs="ParryGrotesque-Normal"/>
                          <w:color w:val="000000"/>
                          <w:sz w:val="20"/>
                          <w:szCs w:val="20"/>
                          <w:lang w:val="es-CL"/>
                        </w:rPr>
                        <w:t xml:space="preserve"> </w:t>
                      </w:r>
                      <w:r w:rsidRPr="004F6C3C">
                        <w:rPr>
                          <w:rFonts w:ascii="ParryGrotesque-Normal" w:hAnsi="ParryGrotesque-Normal" w:cs="ParryGrotesque-Normal"/>
                          <w:color w:val="000000"/>
                          <w:sz w:val="20"/>
                          <w:szCs w:val="20"/>
                          <w:lang w:val="es-CL"/>
                        </w:rPr>
                        <w:t>Alguno</w:t>
                      </w:r>
                      <w:r>
                        <w:rPr>
                          <w:rFonts w:ascii="ParryGrotesque-Normal" w:hAnsi="ParryGrotesque-Normal" w:cs="ParryGrotesque-Normal"/>
                          <w:color w:val="000000"/>
                          <w:sz w:val="20"/>
                          <w:szCs w:val="20"/>
                          <w:lang w:val="es-CL"/>
                        </w:rPr>
                        <w:t xml:space="preserve">s átomos, </w:t>
                      </w:r>
                      <w:r w:rsidRPr="000018D9">
                        <w:rPr>
                          <w:rFonts w:ascii="ParryGrotesque-Normal" w:hAnsi="ParryGrotesque-Normal" w:cs="ParryGrotesque-Normal"/>
                          <w:b/>
                          <w:color w:val="C0504D" w:themeColor="accent2"/>
                          <w:sz w:val="20"/>
                          <w:szCs w:val="20"/>
                          <w:lang w:val="es-CL"/>
                        </w:rPr>
                        <w:t>los electropositivos, lo hacen cediendo electrones</w:t>
                      </w:r>
                      <w:r w:rsidRPr="000018D9">
                        <w:rPr>
                          <w:rFonts w:ascii="ParryGrotesque-Normal" w:hAnsi="ParryGrotesque-Normal" w:cs="ParryGrotesque-Normal"/>
                          <w:color w:val="C0504D" w:themeColor="accent2"/>
                          <w:sz w:val="20"/>
                          <w:szCs w:val="20"/>
                          <w:lang w:val="es-CL"/>
                        </w:rPr>
                        <w:t xml:space="preserve"> </w:t>
                      </w:r>
                      <w:r>
                        <w:rPr>
                          <w:rFonts w:ascii="ParryGrotesque-Normal" w:hAnsi="ParryGrotesque-Normal" w:cs="ParryGrotesque-Normal"/>
                          <w:color w:val="000000"/>
                          <w:sz w:val="20"/>
                          <w:szCs w:val="20"/>
                          <w:lang w:val="es-CL"/>
                        </w:rPr>
                        <w:t xml:space="preserve">hasta completar la configuración más estable, </w:t>
                      </w:r>
                      <w:r w:rsidRPr="000018D9">
                        <w:rPr>
                          <w:rFonts w:ascii="ParryGrotesque-Normal" w:hAnsi="ParryGrotesque-Normal" w:cs="ParryGrotesque-Normal"/>
                          <w:i/>
                          <w:color w:val="000000"/>
                          <w:sz w:val="20"/>
                          <w:szCs w:val="20"/>
                          <w:lang w:val="es-CL"/>
                        </w:rPr>
                        <w:t>con lo que quedan con un defecto de carga negativa</w:t>
                      </w:r>
                      <w:r>
                        <w:rPr>
                          <w:rFonts w:ascii="ParryGrotesque-Normal" w:hAnsi="ParryGrotesque-Normal" w:cs="ParryGrotesque-Normal"/>
                          <w:color w:val="000000"/>
                          <w:sz w:val="20"/>
                          <w:szCs w:val="20"/>
                          <w:lang w:val="es-CL"/>
                        </w:rPr>
                        <w:t xml:space="preserve">. Otros, los </w:t>
                      </w:r>
                      <w:r w:rsidRPr="000018D9">
                        <w:rPr>
                          <w:rFonts w:ascii="ParryGrotesque-Normal" w:hAnsi="ParryGrotesque-Normal" w:cs="ParryGrotesque-Normal"/>
                          <w:b/>
                          <w:color w:val="1F497D" w:themeColor="text2"/>
                          <w:sz w:val="20"/>
                          <w:szCs w:val="20"/>
                          <w:lang w:val="es-CL"/>
                        </w:rPr>
                        <w:t>electronegativos</w:t>
                      </w:r>
                      <w:r w:rsidRPr="004F6C3C">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1F497D" w:themeColor="text2"/>
                          <w:sz w:val="20"/>
                          <w:szCs w:val="20"/>
                          <w:lang w:val="es-CL"/>
                        </w:rPr>
                        <w:t>capturan</w:t>
                      </w:r>
                      <w:r w:rsidR="000018D9" w:rsidRPr="000018D9">
                        <w:rPr>
                          <w:rFonts w:ascii="ParryGrotesque-Normal" w:hAnsi="ParryGrotesque-Normal" w:cs="ParryGrotesque-Normal"/>
                          <w:b/>
                          <w:color w:val="1F497D" w:themeColor="text2"/>
                          <w:sz w:val="20"/>
                          <w:szCs w:val="20"/>
                          <w:lang w:val="es-CL"/>
                        </w:rPr>
                        <w:t xml:space="preserve"> </w:t>
                      </w:r>
                      <w:r w:rsidRPr="000018D9">
                        <w:rPr>
                          <w:rFonts w:ascii="ParryGrotesque-Normal" w:hAnsi="ParryGrotesque-Normal" w:cs="ParryGrotesque-Normal"/>
                          <w:b/>
                          <w:color w:val="1F497D" w:themeColor="text2"/>
                          <w:sz w:val="20"/>
                          <w:szCs w:val="20"/>
                          <w:lang w:val="es-CL"/>
                        </w:rPr>
                        <w:t>electrones y quedan con un exceso de carga negativa</w:t>
                      </w:r>
                      <w:r>
                        <w:rPr>
                          <w:rFonts w:ascii="ParryGrotesque-Normal" w:hAnsi="ParryGrotesque-Normal" w:cs="ParryGrotesque-Normal"/>
                          <w:color w:val="000000"/>
                          <w:sz w:val="20"/>
                          <w:szCs w:val="20"/>
                          <w:lang w:val="es-CL"/>
                        </w:rPr>
                        <w:t>. Las e</w:t>
                      </w:r>
                      <w:r w:rsidR="000018D9">
                        <w:rPr>
                          <w:rFonts w:ascii="ParryGrotesque-Normal" w:hAnsi="ParryGrotesque-Normal" w:cs="ParryGrotesque-Normal"/>
                          <w:color w:val="000000"/>
                          <w:sz w:val="20"/>
                          <w:szCs w:val="20"/>
                          <w:lang w:val="es-CL"/>
                        </w:rPr>
                        <w:t xml:space="preserve">ntidades así formadas se </w:t>
                      </w:r>
                      <w:r w:rsidRPr="004F6C3C">
                        <w:rPr>
                          <w:rFonts w:ascii="ParryGrotesque-Normal" w:hAnsi="ParryGrotesque-Normal" w:cs="ParryGrotesque-Normal"/>
                          <w:color w:val="000000"/>
                          <w:sz w:val="20"/>
                          <w:szCs w:val="20"/>
                          <w:lang w:val="es-CL"/>
                        </w:rPr>
                        <w:t xml:space="preserve">denominan </w:t>
                      </w:r>
                      <w:r w:rsidRPr="000018D9">
                        <w:rPr>
                          <w:rFonts w:ascii="ParryGrotesque-Normal" w:hAnsi="ParryGrotesque-Normal" w:cs="ParryGrotesque-Normal"/>
                          <w:b/>
                          <w:color w:val="000000"/>
                          <w:sz w:val="20"/>
                          <w:szCs w:val="20"/>
                          <w:lang w:val="es-CL"/>
                        </w:rPr>
                        <w:t>iones</w:t>
                      </w:r>
                      <w:r w:rsidRPr="004F6C3C">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000000"/>
                          <w:sz w:val="20"/>
                          <w:szCs w:val="20"/>
                          <w:lang w:val="es-CL"/>
                        </w:rPr>
                        <w:t>cationes si la carga resulta positiva (+) y aniones si es negativa (-).</w:t>
                      </w:r>
                      <w:r>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31849B" w:themeColor="accent5" w:themeShade="BF"/>
                          <w:sz w:val="20"/>
                          <w:szCs w:val="20"/>
                          <w:lang w:val="es-CL"/>
                        </w:rPr>
                        <w:t xml:space="preserve">Entre ambas partículas cargadas puede establecerse un </w:t>
                      </w:r>
                      <w:r w:rsidRPr="000018D9">
                        <w:rPr>
                          <w:rFonts w:ascii="ParryGrotesque-Normal" w:hAnsi="ParryGrotesque-Normal" w:cs="ParryGrotesque-Normal"/>
                          <w:b/>
                          <w:i/>
                          <w:color w:val="31849B" w:themeColor="accent5" w:themeShade="BF"/>
                          <w:sz w:val="20"/>
                          <w:szCs w:val="20"/>
                          <w:lang w:val="es-CL"/>
                        </w:rPr>
                        <w:t>enlace iónico</w:t>
                      </w:r>
                      <w:r>
                        <w:rPr>
                          <w:rFonts w:ascii="ParryGrotesque-Normal" w:hAnsi="ParryGrotesque-Normal" w:cs="ParryGrotesque-Normal"/>
                          <w:color w:val="000000"/>
                          <w:sz w:val="20"/>
                          <w:szCs w:val="20"/>
                          <w:lang w:val="es-CL"/>
                        </w:rPr>
                        <w:t xml:space="preserve">. </w:t>
                      </w:r>
                      <w:r w:rsidRPr="000018D9">
                        <w:rPr>
                          <w:rFonts w:ascii="ParryGrotesque-Normal" w:hAnsi="ParryGrotesque-Normal" w:cs="ParryGrotesque-Normal"/>
                          <w:b/>
                          <w:color w:val="000000"/>
                          <w:sz w:val="20"/>
                          <w:szCs w:val="20"/>
                          <w:lang w:val="es-CL"/>
                        </w:rPr>
                        <w:t>En otras ocasiones, dos átomos comparten pares de electrones y quedan enlazados formando una molécula</w:t>
                      </w:r>
                      <w:r>
                        <w:rPr>
                          <w:rFonts w:ascii="ParryGrotesque-Normal" w:hAnsi="ParryGrotesque-Normal" w:cs="ParryGrotesque-Normal"/>
                          <w:color w:val="000000"/>
                          <w:sz w:val="20"/>
                          <w:szCs w:val="20"/>
                          <w:lang w:val="es-CL"/>
                        </w:rPr>
                        <w:t xml:space="preserve">, de </w:t>
                      </w:r>
                      <w:r w:rsidRPr="004F6C3C">
                        <w:rPr>
                          <w:rFonts w:ascii="ParryGrotesque-Normal" w:hAnsi="ParryGrotesque-Normal" w:cs="ParryGrotesque-Normal"/>
                          <w:color w:val="000000"/>
                          <w:sz w:val="20"/>
                          <w:szCs w:val="20"/>
                          <w:lang w:val="es-CL"/>
                        </w:rPr>
                        <w:t>manera que la conf</w:t>
                      </w:r>
                      <w:r>
                        <w:rPr>
                          <w:rFonts w:ascii="ParryGrotesque-Normal" w:hAnsi="ParryGrotesque-Normal" w:cs="ParryGrotesque-Normal"/>
                          <w:color w:val="000000"/>
                          <w:sz w:val="20"/>
                          <w:szCs w:val="20"/>
                          <w:lang w:val="es-CL"/>
                        </w:rPr>
                        <w:t xml:space="preserve">iguración de la nube electrónica que ahora rodea a los dos núcleos resulta más estable. </w:t>
                      </w:r>
                      <w:r w:rsidRPr="000018D9">
                        <w:rPr>
                          <w:rFonts w:ascii="ParryGrotesque-Normal" w:hAnsi="ParryGrotesque-Normal" w:cs="ParryGrotesque-Normal"/>
                          <w:b/>
                          <w:color w:val="000000"/>
                          <w:sz w:val="20"/>
                          <w:szCs w:val="20"/>
                          <w:lang w:val="es-CL"/>
                        </w:rPr>
                        <w:t xml:space="preserve">Los electrones compartidos pueden proceder de ambos átomos, </w:t>
                      </w:r>
                      <w:r w:rsidRPr="000018D9">
                        <w:rPr>
                          <w:rFonts w:ascii="ParryGrotesque-Normal" w:hAnsi="ParryGrotesque-Normal" w:cs="ParryGrotesque-Normal"/>
                          <w:b/>
                          <w:i/>
                          <w:color w:val="000000"/>
                          <w:sz w:val="20"/>
                          <w:szCs w:val="20"/>
                          <w:lang w:val="es-CL"/>
                        </w:rPr>
                        <w:t>enlace covalente</w:t>
                      </w:r>
                      <w:r w:rsidRPr="000018D9">
                        <w:rPr>
                          <w:rFonts w:ascii="ParryGrotesque-Normal" w:hAnsi="ParryGrotesque-Normal" w:cs="ParryGrotesque-Normal"/>
                          <w:b/>
                          <w:color w:val="000000"/>
                          <w:sz w:val="20"/>
                          <w:szCs w:val="20"/>
                          <w:lang w:val="es-CL"/>
                        </w:rPr>
                        <w:t xml:space="preserve">, </w:t>
                      </w:r>
                      <w:r w:rsidRPr="000018D9">
                        <w:rPr>
                          <w:rFonts w:ascii="ParryGrotesque-Normal" w:hAnsi="ParryGrotesque-Normal" w:cs="ParryGrotesque-Normal"/>
                          <w:b/>
                          <w:color w:val="C00000"/>
                          <w:sz w:val="20"/>
                          <w:szCs w:val="20"/>
                          <w:lang w:val="es-CL"/>
                        </w:rPr>
                        <w:t>o de uno solo de ellos</w:t>
                      </w:r>
                      <w:r w:rsidRPr="000018D9">
                        <w:rPr>
                          <w:rFonts w:ascii="ParryGrotesque-Normal" w:hAnsi="ParryGrotesque-Normal" w:cs="ParryGrotesque-Normal"/>
                          <w:color w:val="4BACC6" w:themeColor="accent5"/>
                          <w:sz w:val="20"/>
                          <w:szCs w:val="20"/>
                          <w:lang w:val="es-CL"/>
                        </w:rPr>
                        <w:t xml:space="preserve">. </w:t>
                      </w:r>
                      <w:r>
                        <w:rPr>
                          <w:rFonts w:ascii="ParryGrotesque-Normal" w:hAnsi="ParryGrotesque-Normal" w:cs="ParryGrotesque-Normal"/>
                          <w:color w:val="000000"/>
                          <w:sz w:val="20"/>
                          <w:szCs w:val="20"/>
                          <w:lang w:val="es-CL"/>
                        </w:rPr>
                        <w:t xml:space="preserve">En este último caso se dice que el </w:t>
                      </w:r>
                      <w:r w:rsidRPr="004F6C3C">
                        <w:rPr>
                          <w:rFonts w:ascii="ParryGrotesque-Normal" w:hAnsi="ParryGrotesque-Normal" w:cs="ParryGrotesque-Normal"/>
                          <w:color w:val="000000"/>
                          <w:sz w:val="20"/>
                          <w:szCs w:val="20"/>
                          <w:lang w:val="es-CL"/>
                        </w:rPr>
                        <w:t xml:space="preserve">enlace es </w:t>
                      </w:r>
                      <w:r w:rsidRPr="000018D9">
                        <w:rPr>
                          <w:rFonts w:ascii="ParryGrotesque-Normal" w:hAnsi="ParryGrotesque-Normal" w:cs="ParryGrotesque-Normal"/>
                          <w:b/>
                          <w:i/>
                          <w:color w:val="C00000"/>
                          <w:sz w:val="20"/>
                          <w:szCs w:val="20"/>
                          <w:lang w:val="es-CL"/>
                        </w:rPr>
                        <w:t>covalente coordinado</w:t>
                      </w:r>
                      <w:r w:rsidRPr="004F6C3C">
                        <w:rPr>
                          <w:rFonts w:ascii="ParryGrotesque-Normal" w:hAnsi="ParryGrotesque-Normal" w:cs="ParryGrotesque-Normal"/>
                          <w:color w:val="000000"/>
                          <w:sz w:val="20"/>
                          <w:szCs w:val="20"/>
                          <w:lang w:val="es-CL"/>
                        </w:rPr>
                        <w:t>.</w:t>
                      </w:r>
                      <w:r>
                        <w:rPr>
                          <w:rFonts w:ascii="ParryGrotesque-Normal" w:hAnsi="ParryGrotesque-Normal" w:cs="ParryGrotesque-Normal"/>
                          <w:color w:val="000000"/>
                          <w:sz w:val="20"/>
                          <w:szCs w:val="20"/>
                          <w:lang w:val="es-CL"/>
                        </w:rPr>
                        <w:t xml:space="preserve"> Hay más tipos de enlaces: </w:t>
                      </w:r>
                      <w:r w:rsidRPr="000018D9">
                        <w:rPr>
                          <w:rFonts w:ascii="ParryGrotesque-Normal" w:hAnsi="ParryGrotesque-Normal" w:cs="ParryGrotesque-Normal"/>
                          <w:color w:val="000000"/>
                          <w:sz w:val="20"/>
                          <w:szCs w:val="20"/>
                          <w:lang w:val="es-CL"/>
                        </w:rPr>
                        <w:t>metálico, por puentes de hidrógeno</w:t>
                      </w:r>
                      <w:r w:rsidR="000018D9">
                        <w:rPr>
                          <w:rFonts w:ascii="ParryGrotesque-Normal" w:hAnsi="ParryGrotesque-Normal" w:cs="ParryGrotesque-Normal"/>
                          <w:color w:val="000000"/>
                          <w:sz w:val="20"/>
                          <w:szCs w:val="20"/>
                          <w:lang w:val="es-CL"/>
                        </w:rPr>
                        <w:t>…</w:t>
                      </w:r>
                      <w:r w:rsidR="000018D9" w:rsidRPr="000018D9">
                        <w:rPr>
                          <w:rFonts w:ascii="ParryGrotesque-Normal" w:hAnsi="ParryGrotesque-Normal" w:cs="ParryGrotesque-Normal"/>
                          <w:color w:val="000000"/>
                          <w:sz w:val="20"/>
                          <w:szCs w:val="20"/>
                          <w:lang w:val="es-CL"/>
                        </w:rPr>
                        <w:t xml:space="preserve"> </w:t>
                      </w:r>
                      <w:r w:rsidR="000018D9" w:rsidRPr="000018D9">
                        <w:rPr>
                          <w:rFonts w:ascii="ParryGrotesque-Normal" w:hAnsi="ParryGrotesque-Normal" w:cs="ParryGrotesque-Normal"/>
                          <w:sz w:val="20"/>
                          <w:szCs w:val="20"/>
                          <w:lang w:val="es-CL"/>
                        </w:rPr>
                        <w:t xml:space="preserve">pero los </w:t>
                      </w:r>
                      <w:r w:rsidR="000018D9" w:rsidRPr="000018D9">
                        <w:rPr>
                          <w:rFonts w:ascii="ParryGrotesque-Normal" w:hAnsi="ParryGrotesque-Normal" w:cs="ParryGrotesque-Normal"/>
                          <w:b/>
                          <w:sz w:val="20"/>
                          <w:szCs w:val="20"/>
                          <w:lang w:val="es-CL"/>
                        </w:rPr>
                        <w:t>covalentes, iónicos y metálicos, son los que almacenan más energía y, por tanto, necesitan más energía para romperse</w:t>
                      </w:r>
                      <w:r w:rsidR="000018D9" w:rsidRPr="000018D9">
                        <w:rPr>
                          <w:rFonts w:ascii="ParryGrotesque-Normal" w:hAnsi="ParryGrotesque-Normal" w:cs="ParryGrotesque-Normal"/>
                          <w:sz w:val="20"/>
                          <w:szCs w:val="20"/>
                          <w:lang w:val="es-CL"/>
                        </w:rPr>
                        <w:t xml:space="preserve">. Los </w:t>
                      </w:r>
                      <w:r w:rsidR="000018D9" w:rsidRPr="000018D9">
                        <w:rPr>
                          <w:rFonts w:ascii="ParryGrotesque-Normal" w:hAnsi="ParryGrotesque-Normal" w:cs="ParryGrotesque-Normal"/>
                          <w:b/>
                          <w:sz w:val="20"/>
                          <w:szCs w:val="20"/>
                          <w:lang w:val="es-CL"/>
                        </w:rPr>
                        <w:t>enlaces iónicos son frecuentes en los materiales minerales</w:t>
                      </w:r>
                      <w:r w:rsidR="000018D9" w:rsidRPr="000018D9">
                        <w:rPr>
                          <w:rFonts w:ascii="ParryGrotesque-Normal" w:hAnsi="ParryGrotesque-Normal" w:cs="ParryGrotesque-Normal"/>
                          <w:sz w:val="20"/>
                          <w:szCs w:val="20"/>
                          <w:lang w:val="es-CL"/>
                        </w:rPr>
                        <w:t xml:space="preserve">, mientras que los </w:t>
                      </w:r>
                      <w:r w:rsidR="000018D9" w:rsidRPr="000018D9">
                        <w:rPr>
                          <w:rFonts w:ascii="ParryGrotesque-Normal" w:hAnsi="ParryGrotesque-Normal" w:cs="ParryGrotesque-Normal"/>
                          <w:b/>
                          <w:color w:val="215868" w:themeColor="accent5" w:themeShade="80"/>
                          <w:sz w:val="20"/>
                          <w:szCs w:val="20"/>
                          <w:lang w:val="es-CL"/>
                        </w:rPr>
                        <w:t xml:space="preserve">covalentes </w:t>
                      </w:r>
                      <w:r w:rsidR="000018D9" w:rsidRPr="00190EB0">
                        <w:rPr>
                          <w:rFonts w:ascii="ParryGrotesque-Normal" w:hAnsi="ParryGrotesque-Normal" w:cs="ParryGrotesque-Normal"/>
                          <w:b/>
                          <w:color w:val="000000" w:themeColor="text1"/>
                          <w:sz w:val="20"/>
                          <w:szCs w:val="20"/>
                          <w:lang w:val="es-CL"/>
                        </w:rPr>
                        <w:t xml:space="preserve">predominan en los </w:t>
                      </w:r>
                      <w:r w:rsidR="000018D9" w:rsidRPr="000018D9">
                        <w:rPr>
                          <w:rFonts w:ascii="ParryGrotesque-Normal" w:hAnsi="ParryGrotesque-Normal" w:cs="ParryGrotesque-Normal"/>
                          <w:b/>
                          <w:color w:val="215868" w:themeColor="accent5" w:themeShade="80"/>
                          <w:sz w:val="20"/>
                          <w:szCs w:val="20"/>
                          <w:lang w:val="es-CL"/>
                        </w:rPr>
                        <w:t>de origen biológico</w:t>
                      </w:r>
                    </w:p>
                  </w:txbxContent>
                </v:textbox>
                <w10:wrap type="square"/>
              </v:shape>
            </w:pict>
          </mc:Fallback>
        </mc:AlternateContent>
      </w: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r>
        <w:rPr>
          <w:noProof/>
          <w:lang w:val="es-CL" w:eastAsia="es-CL"/>
        </w:rPr>
        <w:drawing>
          <wp:anchor distT="0" distB="0" distL="114300" distR="114300" simplePos="0" relativeHeight="251713536" behindDoc="1" locked="0" layoutInCell="1" allowOverlap="1" wp14:anchorId="36680B11" wp14:editId="507D4BC3">
            <wp:simplePos x="0" y="0"/>
            <wp:positionH relativeFrom="margin">
              <wp:align>left</wp:align>
            </wp:positionH>
            <wp:positionV relativeFrom="paragraph">
              <wp:posOffset>27706</wp:posOffset>
            </wp:positionV>
            <wp:extent cx="3653155" cy="2762250"/>
            <wp:effectExtent l="0" t="0" r="4445" b="0"/>
            <wp:wrapNone/>
            <wp:docPr id="58" name="Imagen 58" descr="Resultado de imagen para reaccion qui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para reaccion quimica"/>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442" t="6115" r="6824" b="4434"/>
                    <a:stretch/>
                  </pic:blipFill>
                  <pic:spPr bwMode="auto">
                    <a:xfrm>
                      <a:off x="0" y="0"/>
                      <a:ext cx="3653155" cy="276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4B2C09" w:rsidP="00BA3CF2">
      <w:pPr>
        <w:autoSpaceDE w:val="0"/>
        <w:autoSpaceDN w:val="0"/>
        <w:adjustRightInd w:val="0"/>
        <w:spacing w:before="0"/>
        <w:rPr>
          <w:rFonts w:ascii="Parry-Bold" w:hAnsi="Parry-Bold" w:cs="Parry-Bold"/>
          <w:b/>
          <w:bCs/>
          <w:color w:val="E3003B"/>
          <w:lang w:val="es-CL"/>
        </w:rPr>
      </w:pPr>
      <w:r w:rsidRPr="0045309A">
        <w:rPr>
          <w:rFonts w:ascii="Parry-Bold" w:hAnsi="Parry-Bold" w:cs="Parry-Bold"/>
          <w:b/>
          <w:bCs/>
          <w:noProof/>
          <w:color w:val="E3003B"/>
          <w:lang w:val="es-CL" w:eastAsia="es-CL"/>
        </w:rPr>
        <mc:AlternateContent>
          <mc:Choice Requires="wps">
            <w:drawing>
              <wp:anchor distT="45720" distB="45720" distL="114300" distR="114300" simplePos="0" relativeHeight="251715584" behindDoc="0" locked="0" layoutInCell="1" allowOverlap="1" wp14:anchorId="6B2F1685" wp14:editId="087FDCB6">
                <wp:simplePos x="0" y="0"/>
                <wp:positionH relativeFrom="margin">
                  <wp:align>left</wp:align>
                </wp:positionH>
                <wp:positionV relativeFrom="paragraph">
                  <wp:posOffset>36912</wp:posOffset>
                </wp:positionV>
                <wp:extent cx="3619500" cy="1404620"/>
                <wp:effectExtent l="0" t="0" r="0" b="3175"/>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404620"/>
                        </a:xfrm>
                        <a:prstGeom prst="rect">
                          <a:avLst/>
                        </a:prstGeom>
                        <a:solidFill>
                          <a:srgbClr val="FFFFFF"/>
                        </a:solidFill>
                        <a:ln w="9525">
                          <a:noFill/>
                          <a:miter lim="800000"/>
                          <a:headEnd/>
                          <a:tailEnd/>
                        </a:ln>
                      </wps:spPr>
                      <wps:txbx>
                        <w:txbxContent>
                          <w:p w:rsidR="0045309A" w:rsidRPr="004F6C3C" w:rsidRDefault="0045309A" w:rsidP="004F6C3C">
                            <w:pPr>
                              <w:spacing w:before="0"/>
                              <w:jc w:val="both"/>
                              <w:rPr>
                                <w:sz w:val="20"/>
                              </w:rPr>
                            </w:pPr>
                            <w:r w:rsidRPr="004F6C3C">
                              <w:rPr>
                                <w:b/>
                                <w:sz w:val="20"/>
                              </w:rPr>
                              <w:t>Reacción Química:</w:t>
                            </w:r>
                            <w:r w:rsidRPr="004F6C3C">
                              <w:rPr>
                                <w:sz w:val="20"/>
                              </w:rPr>
                              <w:t xml:space="preserve"> 2 moléculas de NO</w:t>
                            </w:r>
                            <w:r w:rsidR="004F6C3C" w:rsidRPr="004F6C3C">
                              <w:rPr>
                                <w:sz w:val="20"/>
                              </w:rPr>
                              <w:t xml:space="preserve"> (óxido nítrico), </w:t>
                            </w:r>
                            <w:r w:rsidR="004F6C3C" w:rsidRPr="004F6C3C">
                              <w:rPr>
                                <w:color w:val="215868" w:themeColor="accent5" w:themeShade="80"/>
                                <w:sz w:val="20"/>
                              </w:rPr>
                              <w:t xml:space="preserve">reaccionan </w:t>
                            </w:r>
                            <w:r w:rsidR="004F6C3C" w:rsidRPr="004F6C3C">
                              <w:rPr>
                                <w:sz w:val="20"/>
                              </w:rPr>
                              <w:t>con 1 molécula de O</w:t>
                            </w:r>
                            <w:r w:rsidR="004F6C3C" w:rsidRPr="004F6C3C">
                              <w:rPr>
                                <w:sz w:val="20"/>
                                <w:vertAlign w:val="subscript"/>
                              </w:rPr>
                              <w:t>2</w:t>
                            </w:r>
                            <w:r w:rsidR="004F6C3C" w:rsidRPr="004F6C3C">
                              <w:rPr>
                                <w:sz w:val="20"/>
                              </w:rPr>
                              <w:t xml:space="preserve"> (oxigeno molecular)</w:t>
                            </w:r>
                            <w:r w:rsidR="004F6C3C">
                              <w:rPr>
                                <w:sz w:val="20"/>
                              </w:rPr>
                              <w:t xml:space="preserve">. </w:t>
                            </w:r>
                            <w:r w:rsidR="004F6C3C" w:rsidRPr="004F6C3C">
                              <w:rPr>
                                <w:i/>
                                <w:color w:val="0D0D0D" w:themeColor="text1" w:themeTint="F2"/>
                                <w:sz w:val="20"/>
                              </w:rPr>
                              <w:t>Estas moléculas serían los</w:t>
                            </w:r>
                            <w:r w:rsidR="004F6C3C" w:rsidRPr="004F6C3C">
                              <w:rPr>
                                <w:i/>
                                <w:color w:val="FF0000"/>
                                <w:sz w:val="20"/>
                              </w:rPr>
                              <w:t xml:space="preserve"> </w:t>
                            </w:r>
                            <w:r w:rsidR="004F6C3C" w:rsidRPr="004F6C3C">
                              <w:rPr>
                                <w:i/>
                                <w:color w:val="215868" w:themeColor="accent5" w:themeShade="80"/>
                                <w:sz w:val="20"/>
                              </w:rPr>
                              <w:t>reactivos</w:t>
                            </w:r>
                            <w:r w:rsidR="004F6C3C">
                              <w:rPr>
                                <w:sz w:val="20"/>
                              </w:rPr>
                              <w:t>. Al reaccionar forman NO</w:t>
                            </w:r>
                            <w:r w:rsidR="004F6C3C" w:rsidRPr="004F6C3C">
                              <w:rPr>
                                <w:sz w:val="20"/>
                                <w:vertAlign w:val="subscript"/>
                              </w:rPr>
                              <w:t>2</w:t>
                            </w:r>
                            <w:r w:rsidR="004F6C3C">
                              <w:rPr>
                                <w:sz w:val="20"/>
                              </w:rPr>
                              <w:t xml:space="preserve"> (dióxido de nitrógeno), </w:t>
                            </w:r>
                            <w:r w:rsidR="004F6C3C" w:rsidRPr="004F6C3C">
                              <w:rPr>
                                <w:i/>
                                <w:color w:val="FF0000"/>
                                <w:sz w:val="20"/>
                              </w:rPr>
                              <w:t>que sería el</w:t>
                            </w:r>
                            <w:r w:rsidR="004F6C3C" w:rsidRPr="004F6C3C">
                              <w:rPr>
                                <w:i/>
                                <w:sz w:val="20"/>
                              </w:rPr>
                              <w:t xml:space="preserve"> </w:t>
                            </w:r>
                            <w:r w:rsidR="004F6C3C" w:rsidRPr="004F6C3C">
                              <w:rPr>
                                <w:i/>
                                <w:color w:val="FF0000"/>
                                <w:sz w:val="20"/>
                              </w:rPr>
                              <w:t>producto</w:t>
                            </w:r>
                            <w:r w:rsidR="004F6C3C">
                              <w:rPr>
                                <w:sz w:val="20"/>
                              </w:rPr>
                              <w:t xml:space="preserve">. Ecuación: </w:t>
                            </w:r>
                            <w:r w:rsidR="004F6C3C" w:rsidRPr="004F6C3C">
                              <w:rPr>
                                <w:b/>
                                <w:color w:val="31849B" w:themeColor="accent5" w:themeShade="BF"/>
                                <w:sz w:val="20"/>
                              </w:rPr>
                              <w:t>2NO + O</w:t>
                            </w:r>
                            <w:r w:rsidR="004F6C3C" w:rsidRPr="004F6C3C">
                              <w:rPr>
                                <w:b/>
                                <w:color w:val="31849B" w:themeColor="accent5" w:themeShade="BF"/>
                                <w:sz w:val="20"/>
                                <w:vertAlign w:val="subscript"/>
                              </w:rPr>
                              <w:t>2</w:t>
                            </w:r>
                            <w:r w:rsidR="004F6C3C" w:rsidRPr="004F6C3C">
                              <w:rPr>
                                <w:color w:val="31849B" w:themeColor="accent5" w:themeShade="BF"/>
                                <w:sz w:val="20"/>
                              </w:rPr>
                              <w:t xml:space="preserve"> </w:t>
                            </w:r>
                            <w:r w:rsidR="004F6C3C" w:rsidRPr="004B2C09">
                              <w:rPr>
                                <w:sz w:val="18"/>
                              </w:rPr>
                              <w:sym w:font="Wingdings" w:char="F0E0"/>
                            </w:r>
                            <w:r w:rsidR="004F6C3C">
                              <w:rPr>
                                <w:sz w:val="20"/>
                              </w:rPr>
                              <w:t xml:space="preserve"> </w:t>
                            </w:r>
                            <w:r w:rsidR="004F6C3C" w:rsidRPr="004F6C3C">
                              <w:rPr>
                                <w:color w:val="FF0000"/>
                                <w:sz w:val="20"/>
                              </w:rPr>
                              <w:t>2</w:t>
                            </w:r>
                            <w:r w:rsidR="004F6C3C" w:rsidRPr="004F6C3C">
                              <w:rPr>
                                <w:b/>
                                <w:color w:val="FF0000"/>
                                <w:sz w:val="20"/>
                              </w:rPr>
                              <w:t>NO</w:t>
                            </w:r>
                            <w:r w:rsidR="004F6C3C" w:rsidRPr="004F6C3C">
                              <w:rPr>
                                <w:b/>
                                <w:color w:val="FF0000"/>
                                <w:sz w:val="20"/>
                                <w:vertAlign w:val="subscript"/>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cx="http://schemas.microsoft.com/office/drawing/2014/chartex">
            <w:pict>
              <v:shape w14:anchorId="6B2F1685" id="_x0000_s1072" type="#_x0000_t202" style="position:absolute;margin-left:0;margin-top:2.9pt;width:285pt;height:110.6pt;z-index:2517155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" stroked="f">
                <v:textbox style="mso-fit-shape-to-text:t">
                  <w:txbxContent>
                    <w:p w:rsidR="0045309A" w:rsidRPr="004F6C3C" w:rsidRDefault="0045309A" w:rsidP="004F6C3C">
                      <w:pPr>
                        <w:spacing w:before="0"/>
                        <w:jc w:val="both"/>
                        <w:rPr>
                          <w:sz w:val="20"/>
                        </w:rPr>
                      </w:pPr>
                      <w:r w:rsidRPr="004F6C3C">
                        <w:rPr>
                          <w:b/>
                          <w:sz w:val="20"/>
                        </w:rPr>
                        <w:t>Reacción Química:</w:t>
                      </w:r>
                      <w:r w:rsidRPr="004F6C3C">
                        <w:rPr>
                          <w:sz w:val="20"/>
                        </w:rPr>
                        <w:t xml:space="preserve"> 2 moléculas de NO</w:t>
                      </w:r>
                      <w:r w:rsidR="004F6C3C" w:rsidRPr="004F6C3C">
                        <w:rPr>
                          <w:sz w:val="20"/>
                        </w:rPr>
                        <w:t xml:space="preserve"> (óxido nítrico), </w:t>
                      </w:r>
                      <w:r w:rsidR="004F6C3C" w:rsidRPr="004F6C3C">
                        <w:rPr>
                          <w:color w:val="215868" w:themeColor="accent5" w:themeShade="80"/>
                          <w:sz w:val="20"/>
                        </w:rPr>
                        <w:t xml:space="preserve">reaccionan </w:t>
                      </w:r>
                      <w:r w:rsidR="004F6C3C" w:rsidRPr="004F6C3C">
                        <w:rPr>
                          <w:sz w:val="20"/>
                        </w:rPr>
                        <w:t>con 1 molécula de O</w:t>
                      </w:r>
                      <w:r w:rsidR="004F6C3C" w:rsidRPr="004F6C3C">
                        <w:rPr>
                          <w:sz w:val="20"/>
                          <w:vertAlign w:val="subscript"/>
                        </w:rPr>
                        <w:t>2</w:t>
                      </w:r>
                      <w:r w:rsidR="004F6C3C" w:rsidRPr="004F6C3C">
                        <w:rPr>
                          <w:sz w:val="20"/>
                        </w:rPr>
                        <w:t xml:space="preserve"> (oxigeno molecular)</w:t>
                      </w:r>
                      <w:r w:rsidR="004F6C3C">
                        <w:rPr>
                          <w:sz w:val="20"/>
                        </w:rPr>
                        <w:t xml:space="preserve">. </w:t>
                      </w:r>
                      <w:r w:rsidR="004F6C3C" w:rsidRPr="004F6C3C">
                        <w:rPr>
                          <w:i/>
                          <w:color w:val="0D0D0D" w:themeColor="text1" w:themeTint="F2"/>
                          <w:sz w:val="20"/>
                        </w:rPr>
                        <w:t>Estas moléculas serían los</w:t>
                      </w:r>
                      <w:r w:rsidR="004F6C3C" w:rsidRPr="004F6C3C">
                        <w:rPr>
                          <w:i/>
                          <w:color w:val="FF0000"/>
                          <w:sz w:val="20"/>
                        </w:rPr>
                        <w:t xml:space="preserve"> </w:t>
                      </w:r>
                      <w:r w:rsidR="004F6C3C" w:rsidRPr="004F6C3C">
                        <w:rPr>
                          <w:i/>
                          <w:color w:val="215868" w:themeColor="accent5" w:themeShade="80"/>
                          <w:sz w:val="20"/>
                        </w:rPr>
                        <w:t>reactivos</w:t>
                      </w:r>
                      <w:r w:rsidR="004F6C3C">
                        <w:rPr>
                          <w:sz w:val="20"/>
                        </w:rPr>
                        <w:t>. Al reaccionar forman NO</w:t>
                      </w:r>
                      <w:r w:rsidR="004F6C3C" w:rsidRPr="004F6C3C">
                        <w:rPr>
                          <w:sz w:val="20"/>
                          <w:vertAlign w:val="subscript"/>
                        </w:rPr>
                        <w:t>2</w:t>
                      </w:r>
                      <w:r w:rsidR="004F6C3C">
                        <w:rPr>
                          <w:sz w:val="20"/>
                        </w:rPr>
                        <w:t xml:space="preserve"> (dióxido de nitrógeno), </w:t>
                      </w:r>
                      <w:r w:rsidR="004F6C3C" w:rsidRPr="004F6C3C">
                        <w:rPr>
                          <w:i/>
                          <w:color w:val="FF0000"/>
                          <w:sz w:val="20"/>
                        </w:rPr>
                        <w:t>que sería el</w:t>
                      </w:r>
                      <w:r w:rsidR="004F6C3C" w:rsidRPr="004F6C3C">
                        <w:rPr>
                          <w:i/>
                          <w:sz w:val="20"/>
                        </w:rPr>
                        <w:t xml:space="preserve"> </w:t>
                      </w:r>
                      <w:r w:rsidR="004F6C3C" w:rsidRPr="004F6C3C">
                        <w:rPr>
                          <w:i/>
                          <w:color w:val="FF0000"/>
                          <w:sz w:val="20"/>
                        </w:rPr>
                        <w:t>producto</w:t>
                      </w:r>
                      <w:r w:rsidR="004F6C3C">
                        <w:rPr>
                          <w:sz w:val="20"/>
                        </w:rPr>
                        <w:t xml:space="preserve">. Ecuación: </w:t>
                      </w:r>
                      <w:r w:rsidR="004F6C3C" w:rsidRPr="004F6C3C">
                        <w:rPr>
                          <w:b/>
                          <w:color w:val="31849B" w:themeColor="accent5" w:themeShade="BF"/>
                          <w:sz w:val="20"/>
                        </w:rPr>
                        <w:t>2NO + O</w:t>
                      </w:r>
                      <w:r w:rsidR="004F6C3C" w:rsidRPr="004F6C3C">
                        <w:rPr>
                          <w:b/>
                          <w:color w:val="31849B" w:themeColor="accent5" w:themeShade="BF"/>
                          <w:sz w:val="20"/>
                          <w:vertAlign w:val="subscript"/>
                        </w:rPr>
                        <w:t>2</w:t>
                      </w:r>
                      <w:r w:rsidR="004F6C3C" w:rsidRPr="004F6C3C">
                        <w:rPr>
                          <w:color w:val="31849B" w:themeColor="accent5" w:themeShade="BF"/>
                          <w:sz w:val="20"/>
                        </w:rPr>
                        <w:t xml:space="preserve"> </w:t>
                      </w:r>
                      <w:r w:rsidR="004F6C3C" w:rsidRPr="004B2C09">
                        <w:rPr>
                          <w:sz w:val="18"/>
                        </w:rPr>
                        <w:sym w:font="Wingdings" w:char="F0E0"/>
                      </w:r>
                      <w:r w:rsidR="004F6C3C">
                        <w:rPr>
                          <w:sz w:val="20"/>
                        </w:rPr>
                        <w:t xml:space="preserve"> </w:t>
                      </w:r>
                      <w:r w:rsidR="004F6C3C" w:rsidRPr="004F6C3C">
                        <w:rPr>
                          <w:color w:val="FF0000"/>
                          <w:sz w:val="20"/>
                        </w:rPr>
                        <w:t>2</w:t>
                      </w:r>
                      <w:r w:rsidR="004F6C3C" w:rsidRPr="004F6C3C">
                        <w:rPr>
                          <w:b/>
                          <w:color w:val="FF0000"/>
                          <w:sz w:val="20"/>
                        </w:rPr>
                        <w:t>NO</w:t>
                      </w:r>
                      <w:r w:rsidR="004F6C3C" w:rsidRPr="004F6C3C">
                        <w:rPr>
                          <w:b/>
                          <w:color w:val="FF0000"/>
                          <w:sz w:val="20"/>
                          <w:vertAlign w:val="subscript"/>
                        </w:rPr>
                        <w:t>2</w:t>
                      </w:r>
                    </w:p>
                  </w:txbxContent>
                </v:textbox>
                <w10:wrap anchorx="margin"/>
              </v:shape>
            </w:pict>
          </mc:Fallback>
        </mc:AlternateContent>
      </w: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Default="000018D9" w:rsidP="00BA3CF2">
      <w:pPr>
        <w:autoSpaceDE w:val="0"/>
        <w:autoSpaceDN w:val="0"/>
        <w:adjustRightInd w:val="0"/>
        <w:spacing w:before="0"/>
        <w:rPr>
          <w:rFonts w:ascii="Parry-Bold" w:hAnsi="Parry-Bold" w:cs="Parry-Bold"/>
          <w:b/>
          <w:bCs/>
          <w:color w:val="E3003B"/>
          <w:lang w:val="es-CL"/>
        </w:rPr>
      </w:pPr>
    </w:p>
    <w:p w:rsidR="000018D9" w:rsidRPr="00B96550" w:rsidRDefault="00D652BC" w:rsidP="00BA3CF2">
      <w:pPr>
        <w:autoSpaceDE w:val="0"/>
        <w:autoSpaceDN w:val="0"/>
        <w:adjustRightInd w:val="0"/>
        <w:spacing w:before="0"/>
        <w:rPr>
          <w:rFonts w:ascii="Parry-Bold" w:hAnsi="Parry-Bold" w:cs="Parry-Bold"/>
          <w:b/>
          <w:bCs/>
          <w:color w:val="E3003B"/>
          <w:sz w:val="26"/>
          <w:lang w:val="es-CL"/>
        </w:rPr>
      </w:pPr>
      <w:r w:rsidRPr="00B96550">
        <w:rPr>
          <w:rFonts w:ascii="Parry-Bold" w:hAnsi="Parry-Bold" w:cs="Parry-Bold"/>
          <w:b/>
          <w:bCs/>
          <w:color w:val="E3003B"/>
          <w:sz w:val="26"/>
          <w:lang w:val="es-CL"/>
        </w:rPr>
        <w:lastRenderedPageBreak/>
        <w:t>Cuestionario</w:t>
      </w:r>
    </w:p>
    <w:p w:rsidR="00D652BC" w:rsidRDefault="00D652BC" w:rsidP="00BA3CF2">
      <w:pPr>
        <w:autoSpaceDE w:val="0"/>
        <w:autoSpaceDN w:val="0"/>
        <w:adjustRightInd w:val="0"/>
        <w:spacing w:before="0"/>
        <w:rPr>
          <w:rFonts w:ascii="Parry-Bold" w:hAnsi="Parry-Bold" w:cs="Parry-Bold"/>
          <w:bCs/>
          <w:color w:val="E3003B"/>
          <w:lang w:val="es-CL"/>
        </w:rPr>
      </w:pPr>
    </w:p>
    <w:p w:rsidR="004B2C09" w:rsidRDefault="00D652BC" w:rsidP="00BD626D">
      <w:pPr>
        <w:autoSpaceDE w:val="0"/>
        <w:autoSpaceDN w:val="0"/>
        <w:adjustRightInd w:val="0"/>
        <w:spacing w:before="0"/>
        <w:jc w:val="both"/>
        <w:rPr>
          <w:rFonts w:ascii="TimesLTStd-Roman" w:hAnsi="TimesLTStd-Roman" w:cs="TimesLTStd-Roman"/>
          <w:sz w:val="19"/>
          <w:szCs w:val="19"/>
          <w:lang w:val="es-CL"/>
        </w:rPr>
      </w:pPr>
      <w:r w:rsidRPr="00BD626D">
        <w:rPr>
          <w:rFonts w:ascii="TimesLTStd-Roman" w:hAnsi="TimesLTStd-Roman" w:cs="TimesLTStd-Roman"/>
          <w:sz w:val="19"/>
          <w:szCs w:val="19"/>
          <w:lang w:val="es-CL"/>
        </w:rPr>
        <w:t xml:space="preserve">Este cuestionario cuenta con </w:t>
      </w:r>
      <w:r w:rsidR="00986FC0">
        <w:rPr>
          <w:rFonts w:ascii="TimesLTStd-Roman" w:hAnsi="TimesLTStd-Roman" w:cs="TimesLTStd-Roman"/>
          <w:sz w:val="19"/>
          <w:szCs w:val="19"/>
          <w:lang w:val="es-CL"/>
        </w:rPr>
        <w:t xml:space="preserve">ocho preguntas </w:t>
      </w:r>
      <w:r w:rsidRPr="00BD626D">
        <w:rPr>
          <w:rFonts w:ascii="TimesLTStd-Roman" w:hAnsi="TimesLTStd-Roman" w:cs="TimesLTStd-Roman"/>
          <w:sz w:val="19"/>
          <w:szCs w:val="19"/>
          <w:lang w:val="es-CL"/>
        </w:rPr>
        <w:t xml:space="preserve">que </w:t>
      </w:r>
      <w:r w:rsidR="00190EB0" w:rsidRPr="00BD626D">
        <w:rPr>
          <w:rFonts w:ascii="TimesLTStd-Roman" w:hAnsi="TimesLTStd-Roman" w:cs="TimesLTStd-Roman"/>
          <w:sz w:val="19"/>
          <w:szCs w:val="19"/>
          <w:lang w:val="es-CL"/>
        </w:rPr>
        <w:t>deben ser</w:t>
      </w:r>
      <w:r w:rsidRPr="00BD626D">
        <w:rPr>
          <w:rFonts w:ascii="TimesLTStd-Roman" w:hAnsi="TimesLTStd-Roman" w:cs="TimesLTStd-Roman"/>
          <w:sz w:val="19"/>
          <w:szCs w:val="19"/>
          <w:lang w:val="es-CL"/>
        </w:rPr>
        <w:t xml:space="preserve"> contestadas con lo visto en clases</w:t>
      </w:r>
      <w:r w:rsidR="004B2C09">
        <w:rPr>
          <w:rFonts w:ascii="TimesLTStd-Roman" w:hAnsi="TimesLTStd-Roman" w:cs="TimesLTStd-Roman"/>
          <w:sz w:val="19"/>
          <w:szCs w:val="19"/>
          <w:lang w:val="es-CL"/>
        </w:rPr>
        <w:t>,</w:t>
      </w:r>
      <w:r w:rsidRPr="00BD626D">
        <w:rPr>
          <w:rFonts w:ascii="TimesLTStd-Roman" w:hAnsi="TimesLTStd-Roman" w:cs="TimesLTStd-Roman"/>
          <w:sz w:val="19"/>
          <w:szCs w:val="19"/>
          <w:lang w:val="es-CL"/>
        </w:rPr>
        <w:t xml:space="preserve"> con</w:t>
      </w:r>
      <w:r w:rsidR="004B2C09">
        <w:rPr>
          <w:rFonts w:ascii="TimesLTStd-Roman" w:hAnsi="TimesLTStd-Roman" w:cs="TimesLTStd-Roman"/>
          <w:sz w:val="19"/>
          <w:szCs w:val="19"/>
          <w:lang w:val="es-CL"/>
        </w:rPr>
        <w:t xml:space="preserve"> el</w:t>
      </w:r>
      <w:r w:rsidRPr="00BD626D">
        <w:rPr>
          <w:rFonts w:ascii="TimesLTStd-Roman" w:hAnsi="TimesLTStd-Roman" w:cs="TimesLTStd-Roman"/>
          <w:sz w:val="19"/>
          <w:szCs w:val="19"/>
          <w:lang w:val="es-CL"/>
        </w:rPr>
        <w:t xml:space="preserve"> material de esta guía</w:t>
      </w:r>
      <w:r w:rsidR="004B2C09">
        <w:rPr>
          <w:rFonts w:ascii="TimesLTStd-Roman" w:hAnsi="TimesLTStd-Roman" w:cs="TimesLTStd-Roman"/>
          <w:sz w:val="19"/>
          <w:szCs w:val="19"/>
          <w:lang w:val="es-CL"/>
        </w:rPr>
        <w:t xml:space="preserve"> y con su propia investigación (búsqueda en línea, consultar libros, etc.)</w:t>
      </w:r>
      <w:r w:rsidRPr="00BD626D">
        <w:rPr>
          <w:rFonts w:ascii="TimesLTStd-Roman" w:hAnsi="TimesLTStd-Roman" w:cs="TimesLTStd-Roman"/>
          <w:sz w:val="19"/>
          <w:szCs w:val="19"/>
          <w:lang w:val="es-CL"/>
        </w:rPr>
        <w:t xml:space="preserve">. </w:t>
      </w:r>
    </w:p>
    <w:p w:rsidR="004B2C09" w:rsidRDefault="004B2C09" w:rsidP="00BD626D">
      <w:pPr>
        <w:autoSpaceDE w:val="0"/>
        <w:autoSpaceDN w:val="0"/>
        <w:adjustRightInd w:val="0"/>
        <w:spacing w:before="0"/>
        <w:jc w:val="both"/>
        <w:rPr>
          <w:rFonts w:ascii="TimesLTStd-Roman" w:hAnsi="TimesLTStd-Roman" w:cs="TimesLTStd-Roman"/>
          <w:sz w:val="15"/>
          <w:szCs w:val="19"/>
          <w:lang w:val="es-CL"/>
        </w:rPr>
      </w:pPr>
    </w:p>
    <w:p w:rsidR="00D652BC" w:rsidRPr="009B3620" w:rsidRDefault="00D652BC" w:rsidP="00BD626D">
      <w:pPr>
        <w:autoSpaceDE w:val="0"/>
        <w:autoSpaceDN w:val="0"/>
        <w:adjustRightInd w:val="0"/>
        <w:spacing w:before="0"/>
        <w:jc w:val="both"/>
        <w:rPr>
          <w:rFonts w:ascii="TimesLTStd-Roman" w:hAnsi="TimesLTStd-Roman" w:cs="TimesLTStd-Roman"/>
          <w:sz w:val="17"/>
          <w:szCs w:val="19"/>
          <w:lang w:val="es-CL"/>
        </w:rPr>
      </w:pPr>
      <w:r w:rsidRPr="009B3620">
        <w:rPr>
          <w:rFonts w:ascii="TimesLTStd-Roman" w:hAnsi="TimesLTStd-Roman" w:cs="TimesLTStd-Roman"/>
          <w:sz w:val="17"/>
          <w:szCs w:val="19"/>
          <w:lang w:val="es-CL"/>
        </w:rPr>
        <w:t xml:space="preserve">Cada </w:t>
      </w:r>
      <w:r w:rsidR="009B3620">
        <w:rPr>
          <w:rFonts w:ascii="TimesLTStd-Roman" w:hAnsi="TimesLTStd-Roman" w:cs="TimesLTStd-Roman"/>
          <w:sz w:val="17"/>
          <w:szCs w:val="19"/>
          <w:lang w:val="es-CL"/>
        </w:rPr>
        <w:t>pregunta tiene una nota separada. La nota final es el promedio de ellas.</w:t>
      </w:r>
    </w:p>
    <w:p w:rsidR="00190EB0" w:rsidRPr="00BD626D" w:rsidRDefault="00190EB0" w:rsidP="00BD626D">
      <w:pPr>
        <w:autoSpaceDE w:val="0"/>
        <w:autoSpaceDN w:val="0"/>
        <w:adjustRightInd w:val="0"/>
        <w:spacing w:before="0"/>
        <w:jc w:val="both"/>
        <w:rPr>
          <w:rFonts w:ascii="TimesLTStd-Roman" w:hAnsi="TimesLTStd-Roman" w:cs="TimesLTStd-Roman"/>
          <w:sz w:val="19"/>
          <w:szCs w:val="19"/>
          <w:lang w:val="es-CL"/>
        </w:rPr>
      </w:pPr>
    </w:p>
    <w:p w:rsidR="00DC72A0" w:rsidRPr="00BD626D" w:rsidRDefault="00190EB0" w:rsidP="00BD626D">
      <w:pPr>
        <w:autoSpaceDE w:val="0"/>
        <w:autoSpaceDN w:val="0"/>
        <w:adjustRightInd w:val="0"/>
        <w:spacing w:before="0"/>
        <w:jc w:val="both"/>
        <w:rPr>
          <w:rFonts w:ascii="TimesLTStd-Roman" w:hAnsi="TimesLTStd-Roman" w:cs="TimesLTStd-Roman"/>
          <w:sz w:val="19"/>
          <w:szCs w:val="19"/>
          <w:lang w:val="es-CL"/>
        </w:rPr>
      </w:pPr>
      <w:r w:rsidRPr="00F02704">
        <w:rPr>
          <w:rFonts w:ascii="TimesLTStd-Roman" w:hAnsi="TimesLTStd-Roman" w:cs="TimesLTStd-Roman"/>
          <w:b/>
          <w:sz w:val="19"/>
          <w:szCs w:val="19"/>
          <w:lang w:val="es-CL"/>
        </w:rPr>
        <w:t>1.</w:t>
      </w:r>
      <w:r w:rsidRPr="00BD626D">
        <w:rPr>
          <w:rFonts w:ascii="TimesLTStd-Roman" w:hAnsi="TimesLTStd-Roman" w:cs="TimesLTStd-Roman"/>
          <w:sz w:val="19"/>
          <w:szCs w:val="19"/>
          <w:lang w:val="es-CL"/>
        </w:rPr>
        <w:t xml:space="preserve"> </w:t>
      </w:r>
      <w:r w:rsidR="00DC72A0" w:rsidRPr="00BD626D">
        <w:rPr>
          <w:rFonts w:ascii="TimesLTStd-Roman" w:hAnsi="TimesLTStd-Roman" w:cs="TimesLTStd-Roman"/>
          <w:sz w:val="19"/>
          <w:szCs w:val="19"/>
          <w:lang w:val="es-CL"/>
        </w:rPr>
        <w:t>Describa la contribución de cada uno de los siguientes científicos al conocimiento actual de la estructura atómica:</w:t>
      </w:r>
    </w:p>
    <w:p w:rsidR="00190EB0" w:rsidRPr="004B2C09" w:rsidRDefault="00DC72A0" w:rsidP="00BD626D">
      <w:pPr>
        <w:autoSpaceDE w:val="0"/>
        <w:autoSpaceDN w:val="0"/>
        <w:adjustRightInd w:val="0"/>
        <w:spacing w:before="0"/>
        <w:jc w:val="both"/>
        <w:rPr>
          <w:rFonts w:ascii="TimesLTStd-Roman" w:hAnsi="TimesLTStd-Roman" w:cs="TimesLTStd-Roman"/>
          <w:sz w:val="19"/>
          <w:szCs w:val="19"/>
          <w:lang w:val="en-US"/>
        </w:rPr>
      </w:pPr>
      <w:r w:rsidRPr="004B2C09">
        <w:rPr>
          <w:rFonts w:ascii="TimesLTStd-Roman" w:hAnsi="TimesLTStd-Roman" w:cs="TimesLTStd-Roman"/>
          <w:sz w:val="19"/>
          <w:szCs w:val="19"/>
          <w:lang w:val="en-US"/>
        </w:rPr>
        <w:t>J. J. Thomson, R. A. Millikan, Ernest Rutherford y James Chadwick.</w:t>
      </w:r>
    </w:p>
    <w:p w:rsidR="00DC72A0" w:rsidRPr="004B2C09" w:rsidRDefault="00DC72A0" w:rsidP="00BD626D">
      <w:pPr>
        <w:autoSpaceDE w:val="0"/>
        <w:autoSpaceDN w:val="0"/>
        <w:adjustRightInd w:val="0"/>
        <w:spacing w:before="0"/>
        <w:jc w:val="both"/>
        <w:rPr>
          <w:rFonts w:ascii="TimesLTStd-Roman" w:hAnsi="TimesLTStd-Roman" w:cs="TimesLTStd-Roman"/>
          <w:sz w:val="19"/>
          <w:szCs w:val="19"/>
          <w:lang w:val="en-US"/>
        </w:rPr>
      </w:pPr>
    </w:p>
    <w:p w:rsidR="00DC72A0" w:rsidRPr="00BD626D" w:rsidRDefault="00DC72A0" w:rsidP="00BD626D">
      <w:pPr>
        <w:autoSpaceDE w:val="0"/>
        <w:autoSpaceDN w:val="0"/>
        <w:adjustRightInd w:val="0"/>
        <w:spacing w:before="0"/>
        <w:jc w:val="both"/>
        <w:rPr>
          <w:rFonts w:ascii="TimesLTStd-Roman" w:hAnsi="TimesLTStd-Roman" w:cs="TimesLTStd-Roman"/>
          <w:sz w:val="19"/>
          <w:szCs w:val="19"/>
          <w:lang w:val="es-CL"/>
        </w:rPr>
      </w:pPr>
      <w:r w:rsidRPr="00F02704">
        <w:rPr>
          <w:rFonts w:ascii="TimesLTStd-Roman" w:hAnsi="TimesLTStd-Roman" w:cs="TimesLTStd-Roman"/>
          <w:b/>
          <w:sz w:val="19"/>
          <w:szCs w:val="19"/>
          <w:lang w:val="es-CL"/>
        </w:rPr>
        <w:t>2</w:t>
      </w:r>
      <w:r w:rsidRPr="00BD626D">
        <w:rPr>
          <w:rFonts w:ascii="TimesLTStd-Roman" w:hAnsi="TimesLTStd-Roman" w:cs="TimesLTStd-Roman"/>
          <w:sz w:val="19"/>
          <w:szCs w:val="19"/>
          <w:lang w:val="es-CL"/>
        </w:rPr>
        <w:t>. Describa el experimento en el que se basó la idea de que el núcleo ocupa una fracción muy pequeña del volumen total del átomo.</w:t>
      </w:r>
    </w:p>
    <w:p w:rsidR="000018D9" w:rsidRPr="00BD626D" w:rsidRDefault="000018D9" w:rsidP="00BD626D">
      <w:pPr>
        <w:autoSpaceDE w:val="0"/>
        <w:autoSpaceDN w:val="0"/>
        <w:adjustRightInd w:val="0"/>
        <w:spacing w:before="0"/>
        <w:jc w:val="both"/>
        <w:rPr>
          <w:rFonts w:ascii="TimesLTStd-Roman" w:hAnsi="TimesLTStd-Roman" w:cs="TimesLTStd-Roman"/>
          <w:sz w:val="19"/>
          <w:szCs w:val="19"/>
          <w:lang w:val="es-CL"/>
        </w:rPr>
      </w:pPr>
    </w:p>
    <w:p w:rsidR="000018D9" w:rsidRPr="00BD626D" w:rsidRDefault="00DC72A0" w:rsidP="00BD626D">
      <w:pPr>
        <w:autoSpaceDE w:val="0"/>
        <w:autoSpaceDN w:val="0"/>
        <w:adjustRightInd w:val="0"/>
        <w:spacing w:before="0"/>
        <w:jc w:val="both"/>
        <w:rPr>
          <w:rFonts w:ascii="TimesLTStd-Roman" w:hAnsi="TimesLTStd-Roman" w:cs="TimesLTStd-Roman"/>
          <w:sz w:val="19"/>
          <w:szCs w:val="19"/>
          <w:lang w:val="es-CL"/>
        </w:rPr>
      </w:pPr>
      <w:r w:rsidRPr="009B3620">
        <w:rPr>
          <w:rFonts w:ascii="TimesLTStd-Roman" w:hAnsi="TimesLTStd-Roman" w:cs="TimesLTStd-Roman"/>
          <w:b/>
          <w:sz w:val="19"/>
          <w:szCs w:val="19"/>
          <w:lang w:val="es-CL"/>
        </w:rPr>
        <w:t>3.</w:t>
      </w:r>
      <w:r w:rsidRPr="00BD626D">
        <w:rPr>
          <w:rFonts w:ascii="TimesLTStd-Roman" w:hAnsi="TimesLTStd-Roman" w:cs="TimesLTStd-Roman"/>
          <w:sz w:val="19"/>
          <w:szCs w:val="19"/>
          <w:lang w:val="es-CL"/>
        </w:rPr>
        <w:t xml:space="preserve"> </w:t>
      </w:r>
      <w:r w:rsidR="004C174B" w:rsidRPr="00F02704">
        <w:rPr>
          <w:rFonts w:ascii="TimesLTStd-Roman" w:hAnsi="TimesLTStd-Roman" w:cs="TimesLTStd-Roman"/>
          <w:b/>
          <w:sz w:val="19"/>
          <w:szCs w:val="19"/>
          <w:lang w:val="es-CL"/>
        </w:rPr>
        <w:t>a</w:t>
      </w:r>
      <w:r w:rsidR="004C174B" w:rsidRPr="00BD626D">
        <w:rPr>
          <w:rFonts w:ascii="TimesLTStd-Roman" w:hAnsi="TimesLTStd-Roman" w:cs="TimesLTStd-Roman"/>
          <w:sz w:val="19"/>
          <w:szCs w:val="19"/>
          <w:lang w:val="es-CL"/>
        </w:rPr>
        <w:t>.</w:t>
      </w:r>
      <w:r w:rsidR="00F02704">
        <w:rPr>
          <w:rFonts w:ascii="TimesLTStd-Roman" w:hAnsi="TimesLTStd-Roman" w:cs="TimesLTStd-Roman"/>
          <w:sz w:val="19"/>
          <w:szCs w:val="19"/>
          <w:lang w:val="es-CL"/>
        </w:rPr>
        <w:t xml:space="preserve"> </w:t>
      </w:r>
      <w:r w:rsidRPr="00BD626D">
        <w:rPr>
          <w:rFonts w:ascii="TimesLTStd-Roman" w:hAnsi="TimesLTStd-Roman" w:cs="TimesLTStd-Roman"/>
          <w:sz w:val="19"/>
          <w:szCs w:val="19"/>
          <w:lang w:val="es-CL"/>
        </w:rPr>
        <w:t xml:space="preserve">Con el isótopo de </w:t>
      </w:r>
      <w:r w:rsidR="009B3620">
        <w:rPr>
          <w:rFonts w:ascii="TimesLTStd-Roman" w:hAnsi="TimesLTStd-Roman" w:cs="TimesLTStd-Roman"/>
          <w:sz w:val="19"/>
          <w:szCs w:val="19"/>
          <w:lang w:val="es-CL"/>
        </w:rPr>
        <w:t>H</w:t>
      </w:r>
      <w:r w:rsidRPr="00BD626D">
        <w:rPr>
          <w:rFonts w:ascii="TimesLTStd-Roman" w:hAnsi="TimesLTStd-Roman" w:cs="TimesLTStd-Roman"/>
          <w:sz w:val="19"/>
          <w:szCs w:val="19"/>
          <w:lang w:val="es-CL"/>
        </w:rPr>
        <w:t>elio-4</w:t>
      </w:r>
      <w:r w:rsidR="004C174B" w:rsidRPr="00BD626D">
        <w:rPr>
          <w:rFonts w:ascii="TimesLTStd-Roman" w:hAnsi="TimesLTStd-Roman" w:cs="TimesLTStd-Roman"/>
          <w:sz w:val="19"/>
          <w:szCs w:val="19"/>
          <w:lang w:val="es-CL"/>
        </w:rPr>
        <w:t xml:space="preserve"> defi</w:t>
      </w:r>
      <w:r w:rsidRPr="00BD626D">
        <w:rPr>
          <w:rFonts w:ascii="TimesLTStd-Roman" w:hAnsi="TimesLTStd-Roman" w:cs="TimesLTStd-Roman"/>
          <w:sz w:val="19"/>
          <w:szCs w:val="19"/>
          <w:lang w:val="es-CL"/>
        </w:rPr>
        <w:t>na</w:t>
      </w:r>
      <w:r w:rsidR="004B2C09">
        <w:rPr>
          <w:rFonts w:ascii="TimesLTStd-Roman" w:hAnsi="TimesLTStd-Roman" w:cs="TimesLTStd-Roman"/>
          <w:sz w:val="19"/>
          <w:szCs w:val="19"/>
          <w:lang w:val="es-CL"/>
        </w:rPr>
        <w:t>:</w:t>
      </w:r>
      <w:r w:rsidRPr="00BD626D">
        <w:rPr>
          <w:rFonts w:ascii="TimesLTStd-Roman" w:hAnsi="TimesLTStd-Roman" w:cs="TimesLTStd-Roman"/>
          <w:sz w:val="19"/>
          <w:szCs w:val="19"/>
          <w:lang w:val="es-CL"/>
        </w:rPr>
        <w:t xml:space="preserve"> número atómico y número de masa. ¿Por qué el conocimiento del número atómico permite deducir el número de electrones presentes en un átomo?</w:t>
      </w:r>
      <w:r w:rsidR="004C174B" w:rsidRPr="00BD626D">
        <w:rPr>
          <w:rFonts w:ascii="TimesLTStd-Roman" w:hAnsi="TimesLTStd-Roman" w:cs="TimesLTStd-Roman"/>
          <w:sz w:val="19"/>
          <w:szCs w:val="19"/>
          <w:lang w:val="es-CL"/>
        </w:rPr>
        <w:t xml:space="preserve"> </w:t>
      </w:r>
    </w:p>
    <w:p w:rsidR="004C174B" w:rsidRPr="00BD626D" w:rsidRDefault="004C174B" w:rsidP="00BD626D">
      <w:pPr>
        <w:autoSpaceDE w:val="0"/>
        <w:autoSpaceDN w:val="0"/>
        <w:adjustRightInd w:val="0"/>
        <w:spacing w:before="0"/>
        <w:jc w:val="both"/>
        <w:rPr>
          <w:rFonts w:ascii="TimesLTStd-Roman" w:hAnsi="TimesLTStd-Roman" w:cs="TimesLTStd-Roman"/>
          <w:sz w:val="19"/>
          <w:szCs w:val="19"/>
          <w:lang w:val="es-CL"/>
        </w:rPr>
      </w:pPr>
    </w:p>
    <w:p w:rsidR="00F02704" w:rsidRPr="00BD626D" w:rsidRDefault="004C174B" w:rsidP="00BD626D">
      <w:pPr>
        <w:autoSpaceDE w:val="0"/>
        <w:autoSpaceDN w:val="0"/>
        <w:adjustRightInd w:val="0"/>
        <w:spacing w:before="0"/>
        <w:jc w:val="both"/>
        <w:rPr>
          <w:rFonts w:ascii="TimesLTStd-Roman" w:hAnsi="TimesLTStd-Roman" w:cs="TimesLTStd-Roman"/>
          <w:sz w:val="19"/>
          <w:szCs w:val="19"/>
          <w:lang w:val="es-CL"/>
        </w:rPr>
      </w:pPr>
      <w:r w:rsidRPr="00F02704">
        <w:rPr>
          <w:rFonts w:ascii="TimesLTStd-Roman" w:hAnsi="TimesLTStd-Roman" w:cs="TimesLTStd-Roman"/>
          <w:b/>
          <w:sz w:val="19"/>
          <w:szCs w:val="19"/>
          <w:lang w:val="es-CL"/>
        </w:rPr>
        <w:t xml:space="preserve">   </w:t>
      </w:r>
      <w:r w:rsidR="00F02704" w:rsidRPr="00F02704">
        <w:rPr>
          <w:rFonts w:ascii="TimesLTStd-Roman" w:hAnsi="TimesLTStd-Roman" w:cs="TimesLTStd-Roman"/>
          <w:b/>
          <w:sz w:val="19"/>
          <w:szCs w:val="19"/>
          <w:lang w:val="es-CL"/>
        </w:rPr>
        <w:t xml:space="preserve"> </w:t>
      </w:r>
      <w:r w:rsidRPr="00F02704">
        <w:rPr>
          <w:rFonts w:ascii="TimesLTStd-Roman" w:hAnsi="TimesLTStd-Roman" w:cs="TimesLTStd-Roman"/>
          <w:b/>
          <w:sz w:val="19"/>
          <w:szCs w:val="19"/>
          <w:lang w:val="es-CL"/>
        </w:rPr>
        <w:t>b.</w:t>
      </w:r>
      <w:r w:rsidRPr="00BD626D">
        <w:rPr>
          <w:rFonts w:ascii="TimesLTStd-Roman" w:hAnsi="TimesLTStd-Roman" w:cs="TimesLTStd-Roman"/>
          <w:sz w:val="19"/>
          <w:szCs w:val="19"/>
          <w:lang w:val="es-CL"/>
        </w:rPr>
        <w:t xml:space="preserve"> Calcule el número de neutrones de 239Pu.</w:t>
      </w:r>
    </w:p>
    <w:p w:rsidR="00BD626D" w:rsidRPr="00BD626D" w:rsidRDefault="00BD626D" w:rsidP="00BD626D">
      <w:pPr>
        <w:autoSpaceDE w:val="0"/>
        <w:autoSpaceDN w:val="0"/>
        <w:adjustRightInd w:val="0"/>
        <w:spacing w:before="0"/>
        <w:jc w:val="both"/>
        <w:rPr>
          <w:rFonts w:ascii="TimesLTStd-Roman" w:hAnsi="TimesLTStd-Roman" w:cs="TimesLTStd-Roman"/>
          <w:sz w:val="19"/>
          <w:szCs w:val="19"/>
          <w:lang w:val="es-CL"/>
        </w:rPr>
      </w:pPr>
    </w:p>
    <w:p w:rsidR="00B96550" w:rsidRDefault="00BD626D" w:rsidP="00BD626D">
      <w:pPr>
        <w:autoSpaceDE w:val="0"/>
        <w:autoSpaceDN w:val="0"/>
        <w:adjustRightInd w:val="0"/>
        <w:spacing w:before="0"/>
        <w:jc w:val="both"/>
        <w:rPr>
          <w:rFonts w:ascii="TimesLTStd-Roman" w:hAnsi="TimesLTStd-Roman" w:cs="TimesLTStd-Roman"/>
          <w:sz w:val="19"/>
          <w:szCs w:val="19"/>
          <w:lang w:val="es-CL"/>
        </w:rPr>
      </w:pPr>
      <w:r w:rsidRPr="00BD626D">
        <w:rPr>
          <w:rFonts w:ascii="TimesLTStd-Roman" w:hAnsi="TimesLTStd-Roman" w:cs="TimesLTStd-Roman"/>
          <w:sz w:val="19"/>
          <w:szCs w:val="19"/>
          <w:lang w:val="es-CL"/>
        </w:rPr>
        <w:t xml:space="preserve">   </w:t>
      </w:r>
      <w:r w:rsidR="00F02704">
        <w:rPr>
          <w:rFonts w:ascii="TimesLTStd-Roman" w:hAnsi="TimesLTStd-Roman" w:cs="TimesLTStd-Roman"/>
          <w:sz w:val="19"/>
          <w:szCs w:val="19"/>
          <w:lang w:val="es-CL"/>
        </w:rPr>
        <w:t xml:space="preserve"> </w:t>
      </w:r>
      <w:r w:rsidRPr="00F02704">
        <w:rPr>
          <w:rFonts w:ascii="TimesLTStd-Roman" w:hAnsi="TimesLTStd-Roman" w:cs="TimesLTStd-Roman"/>
          <w:b/>
          <w:sz w:val="19"/>
          <w:szCs w:val="19"/>
          <w:lang w:val="es-CL"/>
        </w:rPr>
        <w:t>c</w:t>
      </w:r>
      <w:r w:rsidRPr="00BD626D">
        <w:rPr>
          <w:rFonts w:ascii="TimesLTStd-Roman" w:hAnsi="TimesLTStd-Roman" w:cs="TimesLTStd-Roman"/>
          <w:sz w:val="19"/>
          <w:szCs w:val="19"/>
          <w:lang w:val="es-CL"/>
        </w:rPr>
        <w:t xml:space="preserve">. Aunque la mayoría de isótopos de los elementos ligeros como el oxígeno y el fósforo contienen números relativamente similares de protones y neutrones, los resultados recientes indican que se puede preparar una nueva clase de isótopos llamados </w:t>
      </w:r>
      <w:r w:rsidRPr="004B2C09">
        <w:rPr>
          <w:rFonts w:ascii="TimesLTStd-Roman" w:hAnsi="TimesLTStd-Roman" w:cs="TimesLTStd-Roman"/>
          <w:i/>
          <w:sz w:val="19"/>
          <w:szCs w:val="19"/>
          <w:lang w:val="es-CL"/>
        </w:rPr>
        <w:t>ricos en neutrones</w:t>
      </w:r>
      <w:r w:rsidRPr="00BD626D">
        <w:rPr>
          <w:rFonts w:ascii="TimesLTStd-Roman" w:hAnsi="TimesLTStd-Roman" w:cs="TimesLTStd-Roman"/>
          <w:sz w:val="19"/>
          <w:szCs w:val="19"/>
          <w:lang w:val="es-CL"/>
        </w:rPr>
        <w:t xml:space="preserve">. Estos isótopos ricos en neutrones desplazan los límites de la estabilidad nuclear al acercarse </w:t>
      </w:r>
      <w:r w:rsidR="00B96550">
        <w:rPr>
          <w:rFonts w:ascii="TimesLTStd-Roman" w:hAnsi="TimesLTStd-Roman" w:cs="TimesLTStd-Roman"/>
          <w:sz w:val="19"/>
          <w:szCs w:val="19"/>
          <w:lang w:val="es-CL"/>
        </w:rPr>
        <w:t>a un</w:t>
      </w:r>
      <w:r w:rsidRPr="00BD626D">
        <w:rPr>
          <w:rFonts w:ascii="TimesLTStd-Roman" w:hAnsi="TimesLTStd-Roman" w:cs="TimesLTStd-Roman"/>
          <w:sz w:val="19"/>
          <w:szCs w:val="19"/>
          <w:lang w:val="es-CL"/>
        </w:rPr>
        <w:t xml:space="preserve"> gran número de neutrones</w:t>
      </w:r>
      <w:r w:rsidR="00B96550">
        <w:rPr>
          <w:rFonts w:ascii="TimesLTStd-Roman" w:hAnsi="TimesLTStd-Roman" w:cs="TimesLTStd-Roman"/>
          <w:sz w:val="19"/>
          <w:szCs w:val="19"/>
          <w:lang w:val="es-CL"/>
        </w:rPr>
        <w:t>.</w:t>
      </w:r>
      <w:r w:rsidR="00B96550" w:rsidRPr="00B96550">
        <w:t xml:space="preserve"> </w:t>
      </w:r>
      <w:r w:rsidR="00B96550" w:rsidRPr="00B96550">
        <w:rPr>
          <w:rFonts w:ascii="TimesLTStd-Roman" w:hAnsi="TimesLTStd-Roman" w:cs="TimesLTStd-Roman"/>
          <w:sz w:val="19"/>
          <w:szCs w:val="19"/>
          <w:lang w:val="es-CL"/>
        </w:rPr>
        <w:t>Por lo general, lo que hace que un isótopo sea inestable es el núcleo grande. Si un núcleo se vuelve lo sufici</w:t>
      </w:r>
      <w:r w:rsidR="00B96550">
        <w:rPr>
          <w:rFonts w:ascii="TimesLTStd-Roman" w:hAnsi="TimesLTStd-Roman" w:cs="TimesLTStd-Roman"/>
          <w:sz w:val="19"/>
          <w:szCs w:val="19"/>
          <w:lang w:val="es-CL"/>
        </w:rPr>
        <w:t xml:space="preserve">entemente grande, a partir de una alta </w:t>
      </w:r>
      <w:r w:rsidR="00B96550" w:rsidRPr="00B96550">
        <w:rPr>
          <w:rFonts w:ascii="TimesLTStd-Roman" w:hAnsi="TimesLTStd-Roman" w:cs="TimesLTStd-Roman"/>
          <w:sz w:val="19"/>
          <w:szCs w:val="19"/>
          <w:lang w:val="es-CL"/>
        </w:rPr>
        <w:t>cantidad de neutrones</w:t>
      </w:r>
      <w:r w:rsidR="00B96550">
        <w:rPr>
          <w:rFonts w:ascii="TimesLTStd-Roman" w:hAnsi="TimesLTStd-Roman" w:cs="TimesLTStd-Roman"/>
          <w:sz w:val="19"/>
          <w:szCs w:val="19"/>
          <w:lang w:val="es-CL"/>
        </w:rPr>
        <w:t>,</w:t>
      </w:r>
      <w:r w:rsidR="00B96550" w:rsidRPr="00B96550">
        <w:rPr>
          <w:rFonts w:ascii="TimesLTStd-Roman" w:hAnsi="TimesLTStd-Roman" w:cs="TimesLTStd-Roman"/>
          <w:sz w:val="19"/>
          <w:szCs w:val="19"/>
          <w:lang w:val="es-CL"/>
        </w:rPr>
        <w:t xml:space="preserve"> será inestable e intentará expulsar sus neutrones y/o protones para lograr la estabilidad. La emisión de neutrones / protones, así como la </w:t>
      </w:r>
      <w:r w:rsidR="00B96550" w:rsidRPr="009B3620">
        <w:rPr>
          <w:rFonts w:ascii="TimesLTStd-Roman" w:hAnsi="TimesLTStd-Roman" w:cs="TimesLTStd-Roman"/>
          <w:i/>
          <w:sz w:val="19"/>
          <w:szCs w:val="19"/>
          <w:lang w:val="es-CL"/>
        </w:rPr>
        <w:t>radiación gamma</w:t>
      </w:r>
      <w:r w:rsidR="00B96550" w:rsidRPr="00B96550">
        <w:rPr>
          <w:rFonts w:ascii="TimesLTStd-Roman" w:hAnsi="TimesLTStd-Roman" w:cs="TimesLTStd-Roman"/>
          <w:sz w:val="19"/>
          <w:szCs w:val="19"/>
          <w:lang w:val="es-CL"/>
        </w:rPr>
        <w:t xml:space="preserve"> es la </w:t>
      </w:r>
      <w:r w:rsidR="00B96550" w:rsidRPr="009B3620">
        <w:rPr>
          <w:rFonts w:ascii="TimesLTStd-Roman" w:hAnsi="TimesLTStd-Roman" w:cs="TimesLTStd-Roman"/>
          <w:i/>
          <w:sz w:val="19"/>
          <w:szCs w:val="19"/>
          <w:lang w:val="es-CL"/>
        </w:rPr>
        <w:t>radioactividad</w:t>
      </w:r>
      <w:r w:rsidR="00B96550" w:rsidRPr="00B96550">
        <w:rPr>
          <w:rFonts w:ascii="TimesLTStd-Roman" w:hAnsi="TimesLTStd-Roman" w:cs="TimesLTStd-Roman"/>
          <w:sz w:val="19"/>
          <w:szCs w:val="19"/>
          <w:lang w:val="es-CL"/>
        </w:rPr>
        <w:t>.</w:t>
      </w:r>
    </w:p>
    <w:p w:rsidR="00BD626D" w:rsidRPr="00BD626D" w:rsidRDefault="00B96550" w:rsidP="00BD626D">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Estos p</w:t>
      </w:r>
      <w:r w:rsidR="00BD626D" w:rsidRPr="00BD626D">
        <w:rPr>
          <w:rFonts w:ascii="TimesLTStd-Roman" w:hAnsi="TimesLTStd-Roman" w:cs="TimesLTStd-Roman"/>
          <w:sz w:val="19"/>
          <w:szCs w:val="19"/>
          <w:lang w:val="es-CL"/>
        </w:rPr>
        <w:t xml:space="preserve">ueden desempeñar un papel crítico en las reacciones nucleares de las estrellas. </w:t>
      </w:r>
      <w:r>
        <w:rPr>
          <w:rFonts w:ascii="TimesLTStd-Roman" w:hAnsi="TimesLTStd-Roman" w:cs="TimesLTStd-Roman"/>
          <w:sz w:val="19"/>
          <w:szCs w:val="19"/>
          <w:lang w:val="es-CL"/>
        </w:rPr>
        <w:t>Recientemente, s</w:t>
      </w:r>
      <w:r w:rsidR="00BD626D" w:rsidRPr="00BD626D">
        <w:rPr>
          <w:rFonts w:ascii="TimesLTStd-Roman" w:hAnsi="TimesLTStd-Roman" w:cs="TimesLTStd-Roman"/>
          <w:sz w:val="19"/>
          <w:szCs w:val="19"/>
          <w:lang w:val="es-CL"/>
        </w:rPr>
        <w:t>e ha identificado un isótopo inusualmente pesado del aluminio (</w:t>
      </w:r>
      <m:oMath>
        <m:sPre>
          <m:sPrePr>
            <m:ctrlPr>
              <w:rPr>
                <w:rFonts w:ascii="Cambria Math" w:hAnsi="Cambria Math" w:cs="TimesLTStd-Roman"/>
                <w:sz w:val="19"/>
                <w:szCs w:val="19"/>
                <w:lang w:val="es-CL"/>
              </w:rPr>
            </m:ctrlPr>
          </m:sPrePr>
          <m:sub>
            <m:r>
              <m:rPr>
                <m:sty m:val="p"/>
              </m:rPr>
              <w:rPr>
                <w:rFonts w:ascii="Cambria Math" w:hAnsi="Cambria Math" w:cs="TimesLTStd-Roman"/>
                <w:sz w:val="19"/>
                <w:szCs w:val="19"/>
                <w:lang w:val="es-CL"/>
              </w:rPr>
              <m:t>13</m:t>
            </m:r>
          </m:sub>
          <m:sup>
            <m:r>
              <m:rPr>
                <m:sty m:val="p"/>
              </m:rPr>
              <w:rPr>
                <w:rFonts w:ascii="Cambria Math" w:hAnsi="Cambria Math" w:cs="TimesLTStd-Roman"/>
                <w:sz w:val="19"/>
                <w:szCs w:val="19"/>
                <w:lang w:val="es-CL"/>
              </w:rPr>
              <m:t>43</m:t>
            </m:r>
          </m:sup>
          <m:e>
            <m:r>
              <w:rPr>
                <w:rFonts w:ascii="Cambria Math" w:hAnsi="Cambria Math" w:cs="TimesLTStd-Roman"/>
                <w:sz w:val="19"/>
                <w:szCs w:val="19"/>
                <w:lang w:val="es-CL"/>
              </w:rPr>
              <m:t>Al</m:t>
            </m:r>
          </m:e>
        </m:sPre>
      </m:oMath>
      <w:r w:rsidR="00BD626D" w:rsidRPr="00BD626D">
        <w:rPr>
          <w:rFonts w:ascii="TimesLTStd-Roman" w:hAnsi="TimesLTStd-Roman" w:cs="TimesLTStd-Roman"/>
          <w:sz w:val="19"/>
          <w:szCs w:val="19"/>
          <w:lang w:val="es-CL"/>
        </w:rPr>
        <w:t>). ¿Cuántos neutrones más contiene este átomo en comparación con el átomo promedio de aluminio?</w:t>
      </w:r>
    </w:p>
    <w:p w:rsidR="00BD626D" w:rsidRPr="00BD626D" w:rsidRDefault="00BD626D" w:rsidP="00BD626D">
      <w:pPr>
        <w:autoSpaceDE w:val="0"/>
        <w:autoSpaceDN w:val="0"/>
        <w:adjustRightInd w:val="0"/>
        <w:spacing w:before="0"/>
        <w:jc w:val="both"/>
        <w:rPr>
          <w:rFonts w:ascii="TimesLTStd-Roman" w:hAnsi="TimesLTStd-Roman" w:cs="TimesLTStd-Roman"/>
          <w:sz w:val="19"/>
          <w:szCs w:val="19"/>
          <w:lang w:val="es-CL"/>
        </w:rPr>
      </w:pPr>
    </w:p>
    <w:p w:rsidR="004C174B" w:rsidRPr="00BD626D" w:rsidRDefault="004C174B" w:rsidP="00BD626D">
      <w:pPr>
        <w:autoSpaceDE w:val="0"/>
        <w:autoSpaceDN w:val="0"/>
        <w:adjustRightInd w:val="0"/>
        <w:spacing w:before="0"/>
        <w:jc w:val="both"/>
        <w:rPr>
          <w:rFonts w:ascii="TimesLTStd-Roman" w:hAnsi="TimesLTStd-Roman" w:cs="TimesLTStd-Roman"/>
          <w:sz w:val="19"/>
          <w:szCs w:val="19"/>
          <w:lang w:val="es-CL"/>
        </w:rPr>
      </w:pPr>
      <w:r w:rsidRPr="00F02704">
        <w:rPr>
          <w:rFonts w:ascii="TimesLTStd-Roman" w:hAnsi="TimesLTStd-Roman" w:cs="TimesLTStd-Roman"/>
          <w:b/>
          <w:sz w:val="19"/>
          <w:szCs w:val="19"/>
          <w:lang w:val="es-CL"/>
        </w:rPr>
        <w:t>4</w:t>
      </w:r>
      <w:r w:rsidRPr="00BD626D">
        <w:rPr>
          <w:rFonts w:ascii="TimesLTStd-Roman" w:hAnsi="TimesLTStd-Roman" w:cs="TimesLTStd-Roman"/>
          <w:sz w:val="19"/>
          <w:szCs w:val="19"/>
          <w:lang w:val="es-CL"/>
        </w:rPr>
        <w:t xml:space="preserve">. </w:t>
      </w:r>
      <w:r w:rsidRPr="00F02704">
        <w:rPr>
          <w:rFonts w:ascii="TimesLTStd-Roman" w:hAnsi="TimesLTStd-Roman" w:cs="TimesLTStd-Roman"/>
          <w:b/>
          <w:sz w:val="19"/>
          <w:szCs w:val="19"/>
          <w:lang w:val="es-CL"/>
        </w:rPr>
        <w:t>a</w:t>
      </w:r>
      <w:r w:rsidRPr="00BD626D">
        <w:rPr>
          <w:rFonts w:ascii="TimesLTStd-Roman" w:hAnsi="TimesLTStd-Roman" w:cs="TimesLTStd-Roman"/>
          <w:sz w:val="19"/>
          <w:szCs w:val="19"/>
          <w:lang w:val="es-CL"/>
        </w:rPr>
        <w:t>. Escriba los nombres y símbolos de cuatro elementos de cada una de las siguientes categorías: a) no metal, b)</w:t>
      </w:r>
      <w:r w:rsidR="009B3620">
        <w:rPr>
          <w:rFonts w:ascii="TimesLTStd-Roman" w:hAnsi="TimesLTStd-Roman" w:cs="TimesLTStd-Roman"/>
          <w:sz w:val="19"/>
          <w:szCs w:val="19"/>
          <w:lang w:val="es-CL"/>
        </w:rPr>
        <w:t xml:space="preserve"> </w:t>
      </w:r>
      <w:r w:rsidRPr="00BD626D">
        <w:rPr>
          <w:rFonts w:ascii="TimesLTStd-Roman" w:hAnsi="TimesLTStd-Roman" w:cs="TimesLTStd-Roman"/>
          <w:sz w:val="19"/>
          <w:szCs w:val="19"/>
          <w:lang w:val="es-CL"/>
        </w:rPr>
        <w:t>metal y c) metaloide.</w:t>
      </w:r>
    </w:p>
    <w:p w:rsidR="004C174B" w:rsidRPr="00BD626D" w:rsidRDefault="004C174B" w:rsidP="00BD626D">
      <w:pPr>
        <w:autoSpaceDE w:val="0"/>
        <w:autoSpaceDN w:val="0"/>
        <w:adjustRightInd w:val="0"/>
        <w:spacing w:before="0"/>
        <w:jc w:val="both"/>
        <w:rPr>
          <w:rFonts w:ascii="TimesLTStd-Roman" w:hAnsi="TimesLTStd-Roman" w:cs="TimesLTStd-Roman"/>
          <w:sz w:val="19"/>
          <w:szCs w:val="19"/>
          <w:lang w:val="es-CL"/>
        </w:rPr>
      </w:pPr>
    </w:p>
    <w:p w:rsidR="004C174B" w:rsidRPr="00BD626D" w:rsidRDefault="004C174B" w:rsidP="00BD626D">
      <w:pPr>
        <w:autoSpaceDE w:val="0"/>
        <w:autoSpaceDN w:val="0"/>
        <w:adjustRightInd w:val="0"/>
        <w:spacing w:before="0"/>
        <w:jc w:val="both"/>
        <w:rPr>
          <w:rFonts w:ascii="TimesLTStd-Roman" w:hAnsi="TimesLTStd-Roman" w:cs="TimesLTStd-Roman"/>
          <w:sz w:val="19"/>
          <w:szCs w:val="19"/>
          <w:lang w:val="es-CL"/>
        </w:rPr>
      </w:pPr>
      <w:r w:rsidRPr="00BD626D">
        <w:rPr>
          <w:rFonts w:ascii="TimesLTStd-Roman" w:hAnsi="TimesLTStd-Roman" w:cs="TimesLTStd-Roman"/>
          <w:sz w:val="19"/>
          <w:szCs w:val="19"/>
          <w:lang w:val="es-CL"/>
        </w:rPr>
        <w:t xml:space="preserve">    </w:t>
      </w:r>
      <w:r w:rsidRPr="00F02704">
        <w:rPr>
          <w:rFonts w:ascii="TimesLTStd-Roman" w:hAnsi="TimesLTStd-Roman" w:cs="TimesLTStd-Roman"/>
          <w:b/>
          <w:sz w:val="19"/>
          <w:szCs w:val="19"/>
          <w:lang w:val="es-CL"/>
        </w:rPr>
        <w:t>b</w:t>
      </w:r>
      <w:r w:rsidRPr="00BD626D">
        <w:rPr>
          <w:rFonts w:ascii="TimesLTStd-Roman" w:hAnsi="TimesLTStd-Roman" w:cs="TimesLTStd-Roman"/>
          <w:sz w:val="19"/>
          <w:szCs w:val="19"/>
          <w:lang w:val="es-CL"/>
        </w:rPr>
        <w:t xml:space="preserve">. Defina </w:t>
      </w:r>
      <w:r w:rsidR="00946875">
        <w:rPr>
          <w:rFonts w:ascii="TimesLTStd-Roman" w:hAnsi="TimesLTStd-Roman" w:cs="TimesLTStd-Roman"/>
          <w:sz w:val="19"/>
          <w:szCs w:val="19"/>
          <w:lang w:val="es-CL"/>
        </w:rPr>
        <w:t>y de</w:t>
      </w:r>
      <w:r w:rsidRPr="00BD626D">
        <w:rPr>
          <w:rFonts w:ascii="TimesLTStd-Roman" w:hAnsi="TimesLTStd-Roman" w:cs="TimesLTStd-Roman"/>
          <w:sz w:val="19"/>
          <w:szCs w:val="19"/>
          <w:lang w:val="es-CL"/>
        </w:rPr>
        <w:t xml:space="preserve"> dos ejemplos los siguientes términos: a) metales alcalinos, b) metales alcalinotérreos, c) halógenos, d) gases nobles.</w:t>
      </w:r>
    </w:p>
    <w:p w:rsidR="000018D9" w:rsidRPr="00BD626D" w:rsidRDefault="000018D9" w:rsidP="00BD626D">
      <w:pPr>
        <w:autoSpaceDE w:val="0"/>
        <w:autoSpaceDN w:val="0"/>
        <w:adjustRightInd w:val="0"/>
        <w:spacing w:before="0"/>
        <w:jc w:val="both"/>
        <w:rPr>
          <w:rFonts w:ascii="TimesLTStd-Roman" w:hAnsi="TimesLTStd-Roman" w:cs="TimesLTStd-Roman"/>
          <w:sz w:val="19"/>
          <w:szCs w:val="19"/>
          <w:lang w:val="es-CL"/>
        </w:rPr>
      </w:pPr>
    </w:p>
    <w:p w:rsidR="00CF035C" w:rsidRDefault="00F02704" w:rsidP="00BD626D">
      <w:pPr>
        <w:autoSpaceDE w:val="0"/>
        <w:autoSpaceDN w:val="0"/>
        <w:adjustRightInd w:val="0"/>
        <w:spacing w:before="0"/>
        <w:jc w:val="both"/>
        <w:rPr>
          <w:rFonts w:ascii="TimesLTStd-Roman" w:hAnsi="TimesLTStd-Roman" w:cs="TimesLTStd-Roman"/>
          <w:sz w:val="19"/>
          <w:szCs w:val="19"/>
          <w:lang w:val="es-CL"/>
        </w:rPr>
      </w:pPr>
      <w:r w:rsidRPr="00BD626D">
        <w:rPr>
          <w:rFonts w:ascii="TimesLTStd-Roman" w:hAnsi="TimesLTStd-Roman" w:cs="TimesLTStd-Roman"/>
          <w:noProof/>
          <w:sz w:val="19"/>
          <w:szCs w:val="19"/>
          <w:lang w:val="es-CL" w:eastAsia="es-CL"/>
        </w:rPr>
        <w:drawing>
          <wp:anchor distT="0" distB="0" distL="114300" distR="114300" simplePos="0" relativeHeight="251718656" behindDoc="1" locked="0" layoutInCell="1" allowOverlap="1" wp14:anchorId="45617838" wp14:editId="474DE4A5">
            <wp:simplePos x="0" y="0"/>
            <wp:positionH relativeFrom="margin">
              <wp:posOffset>1512199</wp:posOffset>
            </wp:positionH>
            <wp:positionV relativeFrom="paragraph">
              <wp:posOffset>272738</wp:posOffset>
            </wp:positionV>
            <wp:extent cx="4071068" cy="2128610"/>
            <wp:effectExtent l="0" t="0" r="5715"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71068" cy="2128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174B" w:rsidRPr="00F02704">
        <w:rPr>
          <w:rFonts w:ascii="TimesLTStd-Roman" w:hAnsi="TimesLTStd-Roman" w:cs="TimesLTStd-Roman"/>
          <w:b/>
          <w:sz w:val="19"/>
          <w:szCs w:val="19"/>
          <w:lang w:val="es-CL"/>
        </w:rPr>
        <w:t>5</w:t>
      </w:r>
      <w:r w:rsidR="004C174B" w:rsidRPr="00BD626D">
        <w:rPr>
          <w:rFonts w:ascii="TimesLTStd-Roman" w:hAnsi="TimesLTStd-Roman" w:cs="TimesLTStd-Roman"/>
          <w:sz w:val="19"/>
          <w:szCs w:val="19"/>
          <w:lang w:val="es-CL"/>
        </w:rPr>
        <w:t xml:space="preserve">. </w:t>
      </w:r>
      <w:r>
        <w:rPr>
          <w:rFonts w:ascii="TimesLTStd-Roman" w:hAnsi="TimesLTStd-Roman" w:cs="TimesLTStd-Roman"/>
          <w:sz w:val="19"/>
          <w:szCs w:val="19"/>
          <w:lang w:val="es-CL"/>
        </w:rPr>
        <w:t xml:space="preserve">a. </w:t>
      </w:r>
      <w:r w:rsidRPr="00BD626D">
        <w:rPr>
          <w:rFonts w:ascii="TimesLTStd-Roman" w:hAnsi="TimesLTStd-Roman" w:cs="TimesLTStd-Roman"/>
          <w:sz w:val="19"/>
          <w:szCs w:val="19"/>
          <w:lang w:val="es-CL"/>
        </w:rPr>
        <w:t>De acuerdo a la siguiente figura:</w:t>
      </w:r>
      <w:r>
        <w:rPr>
          <w:rFonts w:ascii="TimesLTStd-Roman" w:hAnsi="TimesLTStd-Roman" w:cs="TimesLTStd-Roman"/>
          <w:sz w:val="19"/>
          <w:szCs w:val="19"/>
          <w:lang w:val="es-CL"/>
        </w:rPr>
        <w:t xml:space="preserve"> </w:t>
      </w:r>
      <w:r w:rsidR="004C174B" w:rsidRPr="00BD626D">
        <w:rPr>
          <w:rFonts w:ascii="TimesLTStd-Roman" w:hAnsi="TimesLTStd-Roman" w:cs="TimesLTStd-Roman"/>
          <w:sz w:val="19"/>
          <w:szCs w:val="19"/>
          <w:lang w:val="es-CL"/>
        </w:rPr>
        <w:t>¿Cuál de los diagramas representa moléculas diatómicas, moléculas poliatómicas, moléculas que no son compuestos, moléculas que son compuestos, o una forma elemental de la sustancia?</w:t>
      </w:r>
    </w:p>
    <w:p w:rsidR="00F02704" w:rsidRDefault="00F02704" w:rsidP="00BD626D">
      <w:pPr>
        <w:autoSpaceDE w:val="0"/>
        <w:autoSpaceDN w:val="0"/>
        <w:adjustRightInd w:val="0"/>
        <w:spacing w:before="0"/>
        <w:jc w:val="both"/>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Default="00F02704" w:rsidP="00F02704">
      <w:pPr>
        <w:autoSpaceDE w:val="0"/>
        <w:autoSpaceDN w:val="0"/>
        <w:adjustRightInd w:val="0"/>
        <w:spacing w:before="0"/>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rPr>
          <w:rFonts w:ascii="TimesLTStd-Roman" w:hAnsi="TimesLTStd-Roman" w:cs="TimesLTStd-Roman"/>
          <w:sz w:val="19"/>
          <w:szCs w:val="19"/>
          <w:lang w:val="es-CL"/>
        </w:rPr>
      </w:pPr>
      <w:r>
        <w:rPr>
          <w:rFonts w:ascii="TimesLTStd-Roman" w:hAnsi="TimesLTStd-Roman" w:cs="TimesLTStd-Roman"/>
          <w:sz w:val="19"/>
          <w:szCs w:val="19"/>
          <w:lang w:val="es-CL"/>
        </w:rPr>
        <w:t xml:space="preserve">b. </w:t>
      </w:r>
      <w:r w:rsidRPr="00F02704">
        <w:rPr>
          <w:rFonts w:ascii="TimesLTStd-Roman" w:hAnsi="TimesLTStd-Roman" w:cs="TimesLTStd-Roman"/>
          <w:sz w:val="19"/>
          <w:szCs w:val="19"/>
          <w:lang w:val="es-CL"/>
        </w:rPr>
        <w:t>Escriba las estructur</w:t>
      </w:r>
      <w:r>
        <w:rPr>
          <w:rFonts w:ascii="TimesLTStd-Roman" w:hAnsi="TimesLTStd-Roman" w:cs="TimesLTStd-Roman"/>
          <w:sz w:val="19"/>
          <w:szCs w:val="19"/>
          <w:lang w:val="es-CL"/>
        </w:rPr>
        <w:t xml:space="preserve">as de Lewis para las siguientes </w:t>
      </w:r>
      <w:r w:rsidRPr="00F02704">
        <w:rPr>
          <w:rFonts w:ascii="TimesLTStd-Roman" w:hAnsi="TimesLTStd-Roman" w:cs="TimesLTStd-Roman"/>
          <w:sz w:val="19"/>
          <w:szCs w:val="19"/>
          <w:lang w:val="es-CL"/>
        </w:rPr>
        <w:t>moléculas y iones: a) NCl</w:t>
      </w:r>
      <w:r w:rsidRPr="00F02704">
        <w:rPr>
          <w:rFonts w:ascii="TimesLTStd-Roman" w:hAnsi="TimesLTStd-Roman" w:cs="TimesLTStd-Roman"/>
          <w:sz w:val="19"/>
          <w:szCs w:val="19"/>
          <w:vertAlign w:val="subscript"/>
          <w:lang w:val="es-CL"/>
        </w:rPr>
        <w:t>3</w:t>
      </w:r>
      <w:r w:rsidRPr="00F02704">
        <w:rPr>
          <w:rFonts w:ascii="TimesLTStd-Roman" w:hAnsi="TimesLTStd-Roman" w:cs="TimesLTStd-Roman"/>
          <w:sz w:val="19"/>
          <w:szCs w:val="19"/>
          <w:lang w:val="es-CL"/>
        </w:rPr>
        <w:t>, b) OCS, c) H</w:t>
      </w:r>
      <w:r w:rsidRPr="00F02704">
        <w:rPr>
          <w:rFonts w:ascii="TimesLTStd-Roman" w:hAnsi="TimesLTStd-Roman" w:cs="TimesLTStd-Roman"/>
          <w:sz w:val="19"/>
          <w:szCs w:val="19"/>
          <w:vertAlign w:val="subscript"/>
          <w:lang w:val="es-CL"/>
        </w:rPr>
        <w:t>2</w:t>
      </w:r>
      <w:r w:rsidRPr="00F02704">
        <w:rPr>
          <w:rFonts w:ascii="TimesLTStd-Roman" w:hAnsi="TimesLTStd-Roman" w:cs="TimesLTStd-Roman"/>
          <w:sz w:val="19"/>
          <w:szCs w:val="19"/>
          <w:lang w:val="es-CL"/>
        </w:rPr>
        <w:t>O</w:t>
      </w:r>
      <w:r w:rsidRPr="00F02704">
        <w:rPr>
          <w:rFonts w:ascii="TimesLTStd-Roman" w:hAnsi="TimesLTStd-Roman" w:cs="TimesLTStd-Roman"/>
          <w:sz w:val="19"/>
          <w:szCs w:val="19"/>
          <w:vertAlign w:val="subscript"/>
          <w:lang w:val="es-CL"/>
        </w:rPr>
        <w:t>2</w:t>
      </w:r>
      <w:r w:rsidRPr="00F02704">
        <w:rPr>
          <w:rFonts w:ascii="TimesLTStd-Roman" w:hAnsi="TimesLTStd-Roman" w:cs="TimesLTStd-Roman"/>
          <w:sz w:val="19"/>
          <w:szCs w:val="19"/>
          <w:lang w:val="es-CL"/>
        </w:rPr>
        <w:t>, d)</w:t>
      </w:r>
    </w:p>
    <w:p w:rsidR="00F02704" w:rsidRDefault="00F02704" w:rsidP="00F02704">
      <w:pPr>
        <w:autoSpaceDE w:val="0"/>
        <w:autoSpaceDN w:val="0"/>
        <w:adjustRightInd w:val="0"/>
        <w:spacing w:before="0"/>
        <w:jc w:val="both"/>
        <w:rPr>
          <w:rFonts w:ascii="TimesLTStd-Roman" w:hAnsi="TimesLTStd-Roman" w:cs="TimesLTStd-Roman"/>
          <w:sz w:val="19"/>
          <w:szCs w:val="19"/>
          <w:lang w:val="en-US"/>
        </w:rPr>
      </w:pPr>
      <w:r w:rsidRPr="00F02704">
        <w:rPr>
          <w:rFonts w:ascii="TimesLTStd-Roman" w:hAnsi="TimesLTStd-Roman" w:cs="TimesLTStd-Roman"/>
          <w:sz w:val="19"/>
          <w:szCs w:val="19"/>
          <w:lang w:val="en-US"/>
        </w:rPr>
        <w:t>CH3COO</w:t>
      </w:r>
      <w:r w:rsidRPr="00F02704">
        <w:rPr>
          <w:rFonts w:ascii="TimesLTStd-Roman" w:hAnsi="TimesLTStd-Roman" w:cs="TimesLTStd-Roman"/>
          <w:sz w:val="23"/>
          <w:szCs w:val="19"/>
          <w:vertAlign w:val="superscript"/>
          <w:lang w:val="en-US"/>
        </w:rPr>
        <w:t>-</w:t>
      </w:r>
      <w:r w:rsidRPr="00F02704">
        <w:rPr>
          <w:rFonts w:ascii="TimesLTStd-Roman" w:hAnsi="TimesLTStd-Roman" w:cs="TimesLTStd-Roman"/>
          <w:sz w:val="19"/>
          <w:szCs w:val="19"/>
          <w:lang w:val="en-US"/>
        </w:rPr>
        <w:t>, e) CN</w:t>
      </w:r>
      <w:r w:rsidRPr="00F02704">
        <w:rPr>
          <w:rFonts w:ascii="TimesLTStd-Roman" w:hAnsi="TimesLTStd-Roman" w:cs="TimesLTStd-Roman"/>
          <w:sz w:val="23"/>
          <w:szCs w:val="19"/>
          <w:vertAlign w:val="superscript"/>
          <w:lang w:val="en-US"/>
        </w:rPr>
        <w:t>-</w:t>
      </w:r>
      <w:r w:rsidRPr="00F02704">
        <w:rPr>
          <w:rFonts w:ascii="TimesLTStd-Roman" w:hAnsi="TimesLTStd-Roman" w:cs="TimesLTStd-Roman"/>
          <w:sz w:val="19"/>
          <w:szCs w:val="19"/>
          <w:lang w:val="en-US"/>
        </w:rPr>
        <w:t>, f ) CH</w:t>
      </w:r>
      <w:r w:rsidRPr="00F02704">
        <w:rPr>
          <w:rFonts w:ascii="TimesLTStd-Roman" w:hAnsi="TimesLTStd-Roman" w:cs="TimesLTStd-Roman"/>
          <w:sz w:val="19"/>
          <w:szCs w:val="19"/>
          <w:vertAlign w:val="subscript"/>
          <w:lang w:val="en-US"/>
        </w:rPr>
        <w:t>3</w:t>
      </w:r>
      <w:r w:rsidRPr="00F02704">
        <w:rPr>
          <w:rFonts w:ascii="TimesLTStd-Roman" w:hAnsi="TimesLTStd-Roman" w:cs="TimesLTStd-Roman"/>
          <w:sz w:val="19"/>
          <w:szCs w:val="19"/>
          <w:lang w:val="en-US"/>
        </w:rPr>
        <w:t>CH</w:t>
      </w:r>
      <w:r w:rsidRPr="00F02704">
        <w:rPr>
          <w:rFonts w:ascii="TimesLTStd-Roman" w:hAnsi="TimesLTStd-Roman" w:cs="TimesLTStd-Roman"/>
          <w:sz w:val="19"/>
          <w:szCs w:val="19"/>
          <w:vertAlign w:val="subscript"/>
          <w:lang w:val="en-US"/>
        </w:rPr>
        <w:t>2</w:t>
      </w:r>
      <w:r w:rsidRPr="00F02704">
        <w:rPr>
          <w:rFonts w:ascii="TimesLTStd-Roman" w:hAnsi="TimesLTStd-Roman" w:cs="TimesLTStd-Roman"/>
          <w:sz w:val="19"/>
          <w:szCs w:val="19"/>
          <w:lang w:val="en-US"/>
        </w:rPr>
        <w:t>NH</w:t>
      </w:r>
      <w:r w:rsidRPr="00F02704">
        <w:rPr>
          <w:rFonts w:ascii="TimesLTStd-Roman" w:hAnsi="TimesLTStd-Roman" w:cs="TimesLTStd-Roman"/>
          <w:sz w:val="19"/>
          <w:szCs w:val="19"/>
          <w:vertAlign w:val="subscript"/>
          <w:lang w:val="en-US"/>
        </w:rPr>
        <w:t>3</w:t>
      </w:r>
      <w:r w:rsidRPr="00F02704">
        <w:rPr>
          <w:rFonts w:ascii="TimesLTStd-Roman" w:hAnsi="TimesLTStd-Roman" w:cs="TimesLTStd-Roman"/>
          <w:sz w:val="19"/>
          <w:szCs w:val="19"/>
          <w:vertAlign w:val="superscript"/>
          <w:lang w:val="en-US"/>
        </w:rPr>
        <w:t>+</w:t>
      </w:r>
      <w:r w:rsidRPr="00F02704">
        <w:rPr>
          <w:rFonts w:ascii="TimesLTStd-Roman" w:hAnsi="TimesLTStd-Roman" w:cs="TimesLTStd-Roman"/>
          <w:sz w:val="19"/>
          <w:szCs w:val="19"/>
          <w:lang w:val="en-US"/>
        </w:rPr>
        <w:t>.</w:t>
      </w:r>
    </w:p>
    <w:p w:rsidR="00F02704" w:rsidRDefault="00F02704" w:rsidP="00F02704">
      <w:pPr>
        <w:autoSpaceDE w:val="0"/>
        <w:autoSpaceDN w:val="0"/>
        <w:adjustRightInd w:val="0"/>
        <w:spacing w:before="0"/>
        <w:jc w:val="both"/>
        <w:rPr>
          <w:rFonts w:ascii="TimesLTStd-Roman" w:hAnsi="TimesLTStd-Roman" w:cs="TimesLTStd-Roman"/>
          <w:sz w:val="19"/>
          <w:szCs w:val="19"/>
          <w:lang w:val="en-US"/>
        </w:rPr>
      </w:pPr>
    </w:p>
    <w:p w:rsidR="00F02704" w:rsidRPr="00F02704" w:rsidRDefault="00F02704" w:rsidP="00F02704">
      <w:pPr>
        <w:autoSpaceDE w:val="0"/>
        <w:autoSpaceDN w:val="0"/>
        <w:adjustRightInd w:val="0"/>
        <w:spacing w:before="0"/>
        <w:rPr>
          <w:rFonts w:ascii="TimesLTStd-Roman" w:hAnsi="TimesLTStd-Roman" w:cs="TimesLTStd-Roman"/>
          <w:sz w:val="19"/>
          <w:szCs w:val="19"/>
          <w:lang w:val="es-CL"/>
        </w:rPr>
      </w:pPr>
      <w:r w:rsidRPr="00F02704">
        <w:rPr>
          <w:rFonts w:ascii="TimesLTStd-Roman" w:hAnsi="TimesLTStd-Roman" w:cs="TimesLTStd-Roman"/>
          <w:sz w:val="19"/>
          <w:szCs w:val="19"/>
          <w:lang w:val="es-CL"/>
        </w:rPr>
        <w:t>c. La estructura básica de</w:t>
      </w:r>
      <w:r>
        <w:rPr>
          <w:rFonts w:ascii="TimesLTStd-Roman" w:hAnsi="TimesLTStd-Roman" w:cs="TimesLTStd-Roman"/>
          <w:sz w:val="19"/>
          <w:szCs w:val="19"/>
          <w:lang w:val="es-CL"/>
        </w:rPr>
        <w:t xml:space="preserve">l ácido acético, que se muestra </w:t>
      </w:r>
      <w:r w:rsidRPr="00F02704">
        <w:rPr>
          <w:rFonts w:ascii="TimesLTStd-Roman" w:hAnsi="TimesLTStd-Roman" w:cs="TimesLTStd-Roman"/>
          <w:sz w:val="19"/>
          <w:szCs w:val="19"/>
          <w:lang w:val="es-CL"/>
        </w:rPr>
        <w:t xml:space="preserve">en </w:t>
      </w:r>
      <w:r w:rsidR="00946875">
        <w:rPr>
          <w:rFonts w:ascii="TimesLTStd-Roman" w:hAnsi="TimesLTStd-Roman" w:cs="TimesLTStd-Roman"/>
          <w:sz w:val="19"/>
          <w:szCs w:val="19"/>
          <w:lang w:val="es-CL"/>
        </w:rPr>
        <w:t>la imagen</w:t>
      </w:r>
      <w:r w:rsidRPr="00F02704">
        <w:rPr>
          <w:rFonts w:ascii="TimesLTStd-Roman" w:hAnsi="TimesLTStd-Roman" w:cs="TimesLTStd-Roman"/>
          <w:sz w:val="19"/>
          <w:szCs w:val="19"/>
          <w:lang w:val="es-CL"/>
        </w:rPr>
        <w:t>, es correcta, pero algunos enlaces son incorrectos.</w:t>
      </w:r>
    </w:p>
    <w:p w:rsidR="00F02704" w:rsidRPr="00F02704" w:rsidRDefault="00F02704" w:rsidP="00F02704">
      <w:pPr>
        <w:autoSpaceDE w:val="0"/>
        <w:autoSpaceDN w:val="0"/>
        <w:adjustRightInd w:val="0"/>
        <w:spacing w:before="0"/>
        <w:rPr>
          <w:rFonts w:ascii="TimesLTStd-Roman" w:hAnsi="TimesLTStd-Roman" w:cs="TimesLTStd-Roman"/>
          <w:sz w:val="19"/>
          <w:szCs w:val="19"/>
          <w:lang w:val="es-CL"/>
        </w:rPr>
      </w:pPr>
      <w:r w:rsidRPr="00946875">
        <w:rPr>
          <w:rFonts w:ascii="TimesLTStd-Italic" w:eastAsia="TimesLTStd-Italic" w:hAnsi="TimesLTStd-Roman" w:cs="TimesLTStd-Italic"/>
          <w:iCs/>
          <w:sz w:val="19"/>
          <w:szCs w:val="19"/>
          <w:lang w:val="es-CL"/>
        </w:rPr>
        <w:t>a</w:t>
      </w:r>
      <w:r w:rsidRPr="00946875">
        <w:rPr>
          <w:rFonts w:ascii="TimesLTStd-Roman" w:hAnsi="TimesLTStd-Roman" w:cs="TimesLTStd-Roman"/>
          <w:sz w:val="19"/>
          <w:szCs w:val="19"/>
          <w:lang w:val="es-CL"/>
        </w:rPr>
        <w:t>)</w:t>
      </w:r>
      <w:r w:rsidRPr="00F02704">
        <w:rPr>
          <w:rFonts w:ascii="TimesLTStd-Roman" w:hAnsi="TimesLTStd-Roman" w:cs="TimesLTStd-Roman"/>
          <w:sz w:val="19"/>
          <w:szCs w:val="19"/>
          <w:lang w:val="es-CL"/>
        </w:rPr>
        <w:t xml:space="preserve"> Identi</w:t>
      </w:r>
      <w:r>
        <w:rPr>
          <w:rFonts w:ascii="TimesLTStd-Roman" w:hAnsi="TimesLTStd-Roman" w:cs="TimesLTStd-Roman"/>
          <w:sz w:val="19"/>
          <w:szCs w:val="19"/>
          <w:lang w:val="es-CL"/>
        </w:rPr>
        <w:t>fique</w:t>
      </w:r>
      <w:r w:rsidRPr="00F02704">
        <w:rPr>
          <w:rFonts w:ascii="TimesLTStd-Roman" w:hAnsi="TimesLTStd-Roman" w:cs="TimesLTStd-Roman"/>
          <w:sz w:val="19"/>
          <w:szCs w:val="19"/>
          <w:lang w:val="es-CL"/>
        </w:rPr>
        <w:t xml:space="preserve"> que e</w:t>
      </w:r>
      <w:r>
        <w:rPr>
          <w:rFonts w:ascii="TimesLTStd-Roman" w:hAnsi="TimesLTStd-Roman" w:cs="TimesLTStd-Roman"/>
          <w:sz w:val="19"/>
          <w:szCs w:val="19"/>
          <w:lang w:val="es-CL"/>
        </w:rPr>
        <w:t xml:space="preserve">stos enlaces y explique por qué </w:t>
      </w:r>
      <w:r w:rsidRPr="00F02704">
        <w:rPr>
          <w:rFonts w:ascii="TimesLTStd-Roman" w:hAnsi="TimesLTStd-Roman" w:cs="TimesLTStd-Roman"/>
          <w:sz w:val="19"/>
          <w:szCs w:val="19"/>
          <w:lang w:val="es-CL"/>
        </w:rPr>
        <w:t xml:space="preserve">son incorrectos. </w:t>
      </w:r>
      <w:r w:rsidRPr="00946875">
        <w:rPr>
          <w:rFonts w:ascii="TimesLTStd-Italic" w:eastAsia="TimesLTStd-Italic" w:hAnsi="TimesLTStd-Roman" w:cs="TimesLTStd-Italic"/>
          <w:iCs/>
          <w:sz w:val="19"/>
          <w:szCs w:val="19"/>
          <w:lang w:val="es-CL"/>
        </w:rPr>
        <w:t>b</w:t>
      </w:r>
      <w:r w:rsidRPr="00F02704">
        <w:rPr>
          <w:rFonts w:ascii="TimesLTStd-Roman" w:hAnsi="TimesLTStd-Roman" w:cs="TimesLTStd-Roman"/>
          <w:sz w:val="19"/>
          <w:szCs w:val="19"/>
          <w:lang w:val="es-CL"/>
        </w:rPr>
        <w:t>)</w:t>
      </w:r>
      <w:r>
        <w:rPr>
          <w:rFonts w:ascii="TimesLTStd-Roman" w:hAnsi="TimesLTStd-Roman" w:cs="TimesLTStd-Roman"/>
          <w:sz w:val="19"/>
          <w:szCs w:val="19"/>
          <w:lang w:val="es-CL"/>
        </w:rPr>
        <w:t xml:space="preserve"> Escriba la estructura de Lewis </w:t>
      </w:r>
      <w:r w:rsidRPr="00F02704">
        <w:rPr>
          <w:rFonts w:ascii="TimesLTStd-Roman" w:hAnsi="TimesLTStd-Roman" w:cs="TimesLTStd-Roman"/>
          <w:sz w:val="19"/>
          <w:szCs w:val="19"/>
          <w:lang w:val="es-CL"/>
        </w:rPr>
        <w:t>correcta para el ácido acético.</w:t>
      </w: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946875" w:rsidP="00F02704">
      <w:pPr>
        <w:autoSpaceDE w:val="0"/>
        <w:autoSpaceDN w:val="0"/>
        <w:adjustRightInd w:val="0"/>
        <w:spacing w:before="0"/>
        <w:jc w:val="both"/>
        <w:rPr>
          <w:rFonts w:ascii="TimesLTStd-Roman" w:hAnsi="TimesLTStd-Roman" w:cs="TimesLTStd-Roman"/>
          <w:sz w:val="19"/>
          <w:szCs w:val="19"/>
          <w:lang w:val="es-CL"/>
        </w:rPr>
      </w:pPr>
      <w:r w:rsidRPr="00F02704">
        <w:rPr>
          <w:rFonts w:ascii="TimesLTStd-Roman" w:hAnsi="TimesLTStd-Roman" w:cs="TimesLTStd-Roman"/>
          <w:noProof/>
          <w:sz w:val="19"/>
          <w:szCs w:val="19"/>
          <w:lang w:val="es-CL" w:eastAsia="es-CL"/>
        </w:rPr>
        <w:drawing>
          <wp:anchor distT="0" distB="0" distL="114300" distR="114300" simplePos="0" relativeHeight="251719680" behindDoc="1" locked="0" layoutInCell="1" allowOverlap="1" wp14:anchorId="41500C38" wp14:editId="36F19FA7">
            <wp:simplePos x="0" y="0"/>
            <wp:positionH relativeFrom="margin">
              <wp:align>center</wp:align>
            </wp:positionH>
            <wp:positionV relativeFrom="paragraph">
              <wp:posOffset>9381</wp:posOffset>
            </wp:positionV>
            <wp:extent cx="1860550" cy="1113155"/>
            <wp:effectExtent l="0" t="0" r="635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0550" cy="1113155"/>
                    </a:xfrm>
                    <a:prstGeom prst="rect">
                      <a:avLst/>
                    </a:prstGeom>
                    <a:noFill/>
                    <a:ln>
                      <a:noFill/>
                    </a:ln>
                  </pic:spPr>
                </pic:pic>
              </a:graphicData>
            </a:graphic>
          </wp:anchor>
        </w:drawing>
      </w: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F02704" w:rsidRPr="00F02704" w:rsidRDefault="00F02704" w:rsidP="00F02704">
      <w:pPr>
        <w:autoSpaceDE w:val="0"/>
        <w:autoSpaceDN w:val="0"/>
        <w:adjustRightInd w:val="0"/>
        <w:spacing w:before="0"/>
        <w:jc w:val="both"/>
        <w:rPr>
          <w:rFonts w:ascii="TimesLTStd-Roman" w:hAnsi="TimesLTStd-Roman" w:cs="TimesLTStd-Roman"/>
          <w:sz w:val="19"/>
          <w:szCs w:val="19"/>
          <w:lang w:val="es-CL"/>
        </w:rPr>
      </w:pPr>
    </w:p>
    <w:p w:rsidR="004C174B" w:rsidRPr="00F02704" w:rsidRDefault="004C174B" w:rsidP="00BD626D">
      <w:pPr>
        <w:autoSpaceDE w:val="0"/>
        <w:autoSpaceDN w:val="0"/>
        <w:adjustRightInd w:val="0"/>
        <w:spacing w:before="0"/>
        <w:jc w:val="both"/>
        <w:rPr>
          <w:rFonts w:ascii="TimesLTStd-Roman" w:hAnsi="TimesLTStd-Roman" w:cs="TimesLTStd-Roman"/>
          <w:sz w:val="19"/>
          <w:szCs w:val="19"/>
          <w:lang w:val="es-CL"/>
        </w:rPr>
      </w:pPr>
    </w:p>
    <w:p w:rsidR="00B96550" w:rsidRDefault="004C174B" w:rsidP="00BD626D">
      <w:pPr>
        <w:autoSpaceDE w:val="0"/>
        <w:autoSpaceDN w:val="0"/>
        <w:adjustRightInd w:val="0"/>
        <w:spacing w:before="0"/>
        <w:jc w:val="both"/>
        <w:rPr>
          <w:rFonts w:ascii="TimesLTStd-Roman" w:hAnsi="TimesLTStd-Roman" w:cs="TimesLTStd-Roman"/>
          <w:sz w:val="19"/>
          <w:szCs w:val="19"/>
          <w:lang w:val="es-CL"/>
        </w:rPr>
      </w:pPr>
      <w:r w:rsidRPr="00BD626D">
        <w:rPr>
          <w:rFonts w:ascii="TimesLTStd-Roman" w:hAnsi="TimesLTStd-Roman" w:cs="TimesLTStd-Roman"/>
          <w:sz w:val="19"/>
          <w:szCs w:val="19"/>
          <w:lang w:val="es-CL"/>
        </w:rPr>
        <w:t xml:space="preserve">6. </w:t>
      </w:r>
      <w:r w:rsidR="00BD626D" w:rsidRPr="00B96550">
        <w:rPr>
          <w:rFonts w:ascii="TimesLTStd-Roman" w:hAnsi="TimesLTStd-Roman" w:cs="TimesLTStd-Roman"/>
          <w:b/>
          <w:sz w:val="19"/>
          <w:szCs w:val="19"/>
          <w:lang w:val="es-CL"/>
        </w:rPr>
        <w:t>a</w:t>
      </w:r>
      <w:r w:rsidR="00BD626D" w:rsidRPr="00BD626D">
        <w:rPr>
          <w:rFonts w:ascii="TimesLTStd-Roman" w:hAnsi="TimesLTStd-Roman" w:cs="TimesLTStd-Roman"/>
          <w:sz w:val="19"/>
          <w:szCs w:val="19"/>
          <w:lang w:val="es-CL"/>
        </w:rPr>
        <w:t xml:space="preserve">. </w:t>
      </w:r>
      <w:r w:rsidR="00B96550" w:rsidRPr="00B96550">
        <w:rPr>
          <w:rFonts w:ascii="TimesLTStd-Roman" w:hAnsi="TimesLTStd-Roman" w:cs="TimesLTStd-Roman"/>
          <w:sz w:val="19"/>
          <w:szCs w:val="19"/>
          <w:lang w:val="es-CL"/>
        </w:rPr>
        <w:t>Podemos clasificar los isótopos como estables, co</w:t>
      </w:r>
      <w:r w:rsidR="00B96550">
        <w:rPr>
          <w:rFonts w:ascii="TimesLTStd-Roman" w:hAnsi="TimesLTStd-Roman" w:cs="TimesLTStd-Roman"/>
          <w:sz w:val="19"/>
          <w:szCs w:val="19"/>
          <w:lang w:val="es-CL"/>
        </w:rPr>
        <w:t>n una vida media del orden de 3</w:t>
      </w:r>
      <w:r w:rsidR="00B96550" w:rsidRPr="00B96550">
        <w:rPr>
          <w:rFonts w:ascii="TimesLTStd-Roman" w:hAnsi="TimesLTStd-Roman" w:cs="TimesLTStd-Roman"/>
          <w:sz w:val="19"/>
          <w:szCs w:val="19"/>
          <w:lang w:val="es-CL"/>
        </w:rPr>
        <w:t>000 millones de años, e inestables o radioactivos, que emiten radiaciones y se convierten en otros isótopos o elementos. Estos últimos son empleados en la obtención de energía eléctrica (235U, 239Pu) mediante reacciones de fisión nuclear, en la datación (14C, 40K), en medicina nuclear para fines diagnósticos y terapéuticos, en aparatos de medida, etc.</w:t>
      </w:r>
      <w:r w:rsidR="00B96550">
        <w:rPr>
          <w:rFonts w:ascii="TimesLTStd-Roman" w:hAnsi="TimesLTStd-Roman" w:cs="TimesLTStd-Roman"/>
          <w:sz w:val="19"/>
          <w:szCs w:val="19"/>
          <w:lang w:val="es-CL"/>
        </w:rPr>
        <w:t xml:space="preserve"> </w:t>
      </w:r>
    </w:p>
    <w:p w:rsidR="00B96550" w:rsidRDefault="00B96550" w:rsidP="00BD626D">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Usted, descubrió casualmente, </w:t>
      </w:r>
      <w:r w:rsidR="004C174B" w:rsidRPr="004C174B">
        <w:rPr>
          <w:rFonts w:ascii="TimesLTStd-Roman" w:hAnsi="TimesLTStd-Roman" w:cs="TimesLTStd-Roman"/>
          <w:sz w:val="19"/>
          <w:szCs w:val="19"/>
          <w:lang w:val="es-CL"/>
        </w:rPr>
        <w:t>que una mu</w:t>
      </w:r>
      <w:r>
        <w:rPr>
          <w:rFonts w:ascii="TimesLTStd-Roman" w:hAnsi="TimesLTStd-Roman" w:cs="TimesLTStd-Roman"/>
          <w:sz w:val="19"/>
          <w:szCs w:val="19"/>
          <w:lang w:val="es-CL"/>
        </w:rPr>
        <w:t>estra</w:t>
      </w:r>
      <w:r w:rsidR="007039B0">
        <w:rPr>
          <w:rFonts w:ascii="TimesLTStd-Roman" w:hAnsi="TimesLTStd-Roman" w:cs="TimesLTStd-Roman"/>
          <w:sz w:val="19"/>
          <w:szCs w:val="19"/>
          <w:lang w:val="es-CL"/>
        </w:rPr>
        <w:t xml:space="preserve"> traída desde un lago cerca de un volcán, al parecer es</w:t>
      </w:r>
      <w:r w:rsidR="004C174B">
        <w:rPr>
          <w:rFonts w:ascii="TimesLTStd-Roman" w:hAnsi="TimesLTStd-Roman" w:cs="TimesLTStd-Roman"/>
          <w:sz w:val="19"/>
          <w:szCs w:val="19"/>
          <w:lang w:val="es-CL"/>
        </w:rPr>
        <w:t xml:space="preserve"> un compuesto de uranio</w:t>
      </w:r>
      <w:r>
        <w:rPr>
          <w:rFonts w:ascii="TimesLTStd-Roman" w:hAnsi="TimesLTStd-Roman" w:cs="TimesLTStd-Roman"/>
          <w:sz w:val="19"/>
          <w:szCs w:val="19"/>
          <w:lang w:val="es-CL"/>
        </w:rPr>
        <w:t>,</w:t>
      </w:r>
      <w:r w:rsidR="007039B0">
        <w:rPr>
          <w:rFonts w:ascii="TimesLTStd-Roman" w:hAnsi="TimesLTStd-Roman" w:cs="TimesLTStd-Roman"/>
          <w:sz w:val="19"/>
          <w:szCs w:val="19"/>
          <w:lang w:val="es-CL"/>
        </w:rPr>
        <w:t xml:space="preserve"> y que,</w:t>
      </w:r>
      <w:r w:rsidR="004C174B">
        <w:rPr>
          <w:rFonts w:ascii="TimesLTStd-Roman" w:hAnsi="TimesLTStd-Roman" w:cs="TimesLTStd-Roman"/>
          <w:sz w:val="19"/>
          <w:szCs w:val="19"/>
          <w:lang w:val="es-CL"/>
        </w:rPr>
        <w:t xml:space="preserve"> </w:t>
      </w:r>
      <w:r>
        <w:rPr>
          <w:rFonts w:ascii="TimesLTStd-Roman" w:hAnsi="TimesLTStd-Roman" w:cs="TimesLTStd-Roman"/>
          <w:sz w:val="19"/>
          <w:szCs w:val="19"/>
          <w:lang w:val="es-CL"/>
        </w:rPr>
        <w:t>de alguna forma</w:t>
      </w:r>
      <w:r w:rsidR="007039B0">
        <w:rPr>
          <w:rFonts w:ascii="TimesLTStd-Roman" w:hAnsi="TimesLTStd-Roman" w:cs="TimesLTStd-Roman"/>
          <w:sz w:val="19"/>
          <w:szCs w:val="19"/>
          <w:lang w:val="es-CL"/>
        </w:rPr>
        <w:t>,</w:t>
      </w:r>
      <w:r>
        <w:rPr>
          <w:rFonts w:ascii="TimesLTStd-Roman" w:hAnsi="TimesLTStd-Roman" w:cs="TimesLTStd-Roman"/>
          <w:sz w:val="19"/>
          <w:szCs w:val="19"/>
          <w:lang w:val="es-CL"/>
        </w:rPr>
        <w:t xml:space="preserve"> </w:t>
      </w:r>
      <w:r w:rsidR="004C174B" w:rsidRPr="00B96550">
        <w:rPr>
          <w:rFonts w:ascii="TimesLTStd-Roman" w:hAnsi="TimesLTStd-Roman" w:cs="TimesLTStd-Roman"/>
          <w:b/>
          <w:sz w:val="19"/>
          <w:szCs w:val="19"/>
          <w:lang w:val="es-CL"/>
        </w:rPr>
        <w:t>pierde</w:t>
      </w:r>
      <w:r w:rsidR="004C174B" w:rsidRPr="004C174B">
        <w:rPr>
          <w:rFonts w:ascii="TimesLTStd-Roman" w:hAnsi="TimesLTStd-Roman" w:cs="TimesLTStd-Roman"/>
          <w:sz w:val="19"/>
          <w:szCs w:val="19"/>
          <w:lang w:val="es-CL"/>
        </w:rPr>
        <w:t xml:space="preserve"> </w:t>
      </w:r>
      <w:r w:rsidR="004C174B" w:rsidRPr="00B96550">
        <w:rPr>
          <w:rFonts w:ascii="TimesLTStd-Roman" w:hAnsi="TimesLTStd-Roman" w:cs="TimesLTStd-Roman"/>
          <w:b/>
          <w:sz w:val="19"/>
          <w:szCs w:val="19"/>
          <w:lang w:val="es-CL"/>
        </w:rPr>
        <w:t>masa</w:t>
      </w:r>
      <w:r w:rsidR="004C174B" w:rsidRPr="004C174B">
        <w:rPr>
          <w:rFonts w:ascii="TimesLTStd-Roman" w:hAnsi="TimesLTStd-Roman" w:cs="TimesLTStd-Roman"/>
          <w:sz w:val="19"/>
          <w:szCs w:val="19"/>
          <w:lang w:val="es-CL"/>
        </w:rPr>
        <w:t xml:space="preserve"> en </w:t>
      </w:r>
      <w:r w:rsidR="004C174B" w:rsidRPr="00B96550">
        <w:rPr>
          <w:rFonts w:ascii="TimesLTStd-Roman" w:hAnsi="TimesLTStd-Roman" w:cs="TimesLTStd-Roman"/>
          <w:b/>
          <w:sz w:val="19"/>
          <w:szCs w:val="19"/>
          <w:lang w:val="es-CL"/>
        </w:rPr>
        <w:t>forma gradual</w:t>
      </w:r>
      <w:r w:rsidR="004C174B" w:rsidRPr="004C174B">
        <w:rPr>
          <w:rFonts w:ascii="TimesLTStd-Roman" w:hAnsi="TimesLTStd-Roman" w:cs="TimesLTStd-Roman"/>
          <w:sz w:val="19"/>
          <w:szCs w:val="19"/>
          <w:lang w:val="es-CL"/>
        </w:rPr>
        <w:t xml:space="preserve">. </w:t>
      </w:r>
    </w:p>
    <w:p w:rsidR="004C174B" w:rsidRDefault="004C174B" w:rsidP="00BD626D">
      <w:pPr>
        <w:autoSpaceDE w:val="0"/>
        <w:autoSpaceDN w:val="0"/>
        <w:adjustRightInd w:val="0"/>
        <w:spacing w:before="0"/>
        <w:jc w:val="both"/>
        <w:rPr>
          <w:rFonts w:ascii="TimesLTStd-Roman" w:hAnsi="TimesLTStd-Roman" w:cs="TimesLTStd-Roman"/>
          <w:sz w:val="19"/>
          <w:szCs w:val="19"/>
          <w:lang w:val="es-CL"/>
        </w:rPr>
      </w:pPr>
      <w:r w:rsidRPr="00B96550">
        <w:rPr>
          <w:rFonts w:ascii="TimesLTStd-Roman" w:hAnsi="TimesLTStd-Roman" w:cs="TimesLTStd-Roman"/>
          <w:b/>
          <w:sz w:val="19"/>
          <w:szCs w:val="19"/>
          <w:lang w:val="es-CL"/>
        </w:rPr>
        <w:t xml:space="preserve">Explique </w:t>
      </w:r>
      <w:r w:rsidRPr="007039B0">
        <w:rPr>
          <w:rFonts w:ascii="TimesLTStd-Roman" w:hAnsi="TimesLTStd-Roman" w:cs="TimesLTStd-Roman"/>
          <w:i/>
          <w:sz w:val="19"/>
          <w:szCs w:val="19"/>
          <w:lang w:val="es-CL"/>
        </w:rPr>
        <w:t>qué le está sucediendo a dicha muestra</w:t>
      </w:r>
      <w:r w:rsidRPr="004C174B">
        <w:rPr>
          <w:rFonts w:ascii="TimesLTStd-Roman" w:hAnsi="TimesLTStd-Roman" w:cs="TimesLTStd-Roman"/>
          <w:sz w:val="19"/>
          <w:szCs w:val="19"/>
          <w:lang w:val="es-CL"/>
        </w:rPr>
        <w:t>.</w:t>
      </w:r>
      <w:r w:rsidR="00B96550">
        <w:rPr>
          <w:rFonts w:ascii="TimesLTStd-Roman" w:hAnsi="TimesLTStd-Roman" w:cs="TimesLTStd-Roman"/>
          <w:sz w:val="19"/>
          <w:szCs w:val="19"/>
          <w:lang w:val="es-CL"/>
        </w:rPr>
        <w:t xml:space="preserve"> ¿Qué </w:t>
      </w:r>
      <w:r w:rsidR="00B96550" w:rsidRPr="007039B0">
        <w:rPr>
          <w:rFonts w:ascii="TimesLTStd-Roman" w:hAnsi="TimesLTStd-Roman" w:cs="TimesLTStd-Roman"/>
          <w:b/>
          <w:sz w:val="19"/>
          <w:szCs w:val="19"/>
          <w:lang w:val="es-CL"/>
        </w:rPr>
        <w:t>experimentos</w:t>
      </w:r>
      <w:r w:rsidR="007039B0">
        <w:rPr>
          <w:rFonts w:ascii="TimesLTStd-Roman" w:hAnsi="TimesLTStd-Roman" w:cs="TimesLTStd-Roman"/>
          <w:sz w:val="19"/>
          <w:szCs w:val="19"/>
          <w:lang w:val="es-CL"/>
        </w:rPr>
        <w:t xml:space="preserve"> haría para </w:t>
      </w:r>
      <w:r w:rsidR="007039B0" w:rsidRPr="007039B0">
        <w:rPr>
          <w:rFonts w:ascii="TimesLTStd-Roman" w:hAnsi="TimesLTStd-Roman" w:cs="TimesLTStd-Roman"/>
          <w:i/>
          <w:sz w:val="19"/>
          <w:szCs w:val="19"/>
          <w:lang w:val="es-CL"/>
        </w:rPr>
        <w:t>demostrar y/o sustentar</w:t>
      </w:r>
      <w:r w:rsidR="007039B0">
        <w:rPr>
          <w:rFonts w:ascii="TimesLTStd-Roman" w:hAnsi="TimesLTStd-Roman" w:cs="TimesLTStd-Roman"/>
          <w:sz w:val="19"/>
          <w:szCs w:val="19"/>
          <w:lang w:val="es-CL"/>
        </w:rPr>
        <w:t xml:space="preserve"> su explicación</w:t>
      </w:r>
      <w:r w:rsidR="00B96550">
        <w:rPr>
          <w:rFonts w:ascii="TimesLTStd-Roman" w:hAnsi="TimesLTStd-Roman" w:cs="TimesLTStd-Roman"/>
          <w:sz w:val="19"/>
          <w:szCs w:val="19"/>
          <w:lang w:val="es-CL"/>
        </w:rPr>
        <w:t>?</w:t>
      </w:r>
      <w:r w:rsidR="00946875">
        <w:rPr>
          <w:rFonts w:ascii="TimesLTStd-Roman" w:hAnsi="TimesLTStd-Roman" w:cs="TimesLTStd-Roman"/>
          <w:sz w:val="19"/>
          <w:szCs w:val="19"/>
          <w:lang w:val="es-CL"/>
        </w:rPr>
        <w:t xml:space="preserve"> </w:t>
      </w:r>
    </w:p>
    <w:p w:rsidR="00BC327E" w:rsidRDefault="00BC327E" w:rsidP="00BD626D">
      <w:pPr>
        <w:autoSpaceDE w:val="0"/>
        <w:autoSpaceDN w:val="0"/>
        <w:adjustRightInd w:val="0"/>
        <w:spacing w:before="0"/>
        <w:jc w:val="both"/>
        <w:rPr>
          <w:rFonts w:ascii="TimesLTStd-Roman" w:hAnsi="TimesLTStd-Roman" w:cs="TimesLTStd-Roman"/>
          <w:sz w:val="19"/>
          <w:szCs w:val="19"/>
          <w:lang w:val="es-CL"/>
        </w:rPr>
      </w:pPr>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7.</w:t>
      </w:r>
      <w:r w:rsidRPr="00A536D0">
        <w:rPr>
          <w:rFonts w:ascii="TimesLTStd-Roman" w:hAnsi="TimesLTStd-Roman" w:cs="TimesLTStd-Roman"/>
          <w:sz w:val="19"/>
          <w:szCs w:val="19"/>
          <w:lang w:val="es-CL"/>
        </w:rPr>
        <w:t xml:space="preserve"> </w:t>
      </w:r>
      <w:r>
        <w:rPr>
          <w:rFonts w:ascii="TimesLTStd-Roman" w:hAnsi="TimesLTStd-Roman" w:cs="TimesLTStd-Roman"/>
          <w:sz w:val="19"/>
          <w:szCs w:val="19"/>
          <w:lang w:val="es-CL"/>
        </w:rPr>
        <w:t xml:space="preserve">Vea el Siguiente Video: </w:t>
      </w:r>
      <w:hyperlink r:id="rId32" w:history="1">
        <w:r w:rsidRPr="00E429AB">
          <w:rPr>
            <w:rStyle w:val="Hipervnculo"/>
            <w:rFonts w:ascii="TimesLTStd-Roman" w:hAnsi="TimesLTStd-Roman" w:cs="TimesLTStd-Roman"/>
            <w:sz w:val="19"/>
            <w:szCs w:val="19"/>
            <w:lang w:val="es-CL"/>
          </w:rPr>
          <w:t>https://www.youtube.com/watch?v=Nwe7M71Fqxo</w:t>
        </w:r>
      </w:hyperlink>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1. ¿Por qué los pensadores griegos rechazaron las explicaciones de mitológicas?</w:t>
      </w:r>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2. ¿Por qué cree que tuvieron que pasar muchos siglos, desde los griegos hasta el 1600 para qué la ciencia sentara sus bases?</w:t>
      </w:r>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3. ¿Qué es el método científico?</w:t>
      </w:r>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    ¿Qué es una observación? </w:t>
      </w:r>
    </w:p>
    <w:p w:rsidR="00BC327E" w:rsidRDefault="00BC327E" w:rsidP="00BC327E">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    ¿Qué es una hipótesis?</w:t>
      </w:r>
    </w:p>
    <w:p w:rsidR="00BC327E" w:rsidRDefault="00BC327E" w:rsidP="00BD626D">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    ¿Qué es la experimentación? ¿Por qué deben ser reproducibles?</w:t>
      </w:r>
    </w:p>
    <w:p w:rsidR="00F06FED" w:rsidRDefault="00F06FED" w:rsidP="00BD626D">
      <w:pPr>
        <w:autoSpaceDE w:val="0"/>
        <w:autoSpaceDN w:val="0"/>
        <w:adjustRightInd w:val="0"/>
        <w:spacing w:before="0"/>
        <w:jc w:val="both"/>
        <w:rPr>
          <w:rFonts w:ascii="TimesLTStd-Roman" w:hAnsi="TimesLTStd-Roman" w:cs="TimesLTStd-Roman"/>
          <w:sz w:val="19"/>
          <w:szCs w:val="19"/>
          <w:lang w:val="es-CL"/>
        </w:rPr>
      </w:pPr>
    </w:p>
    <w:p w:rsidR="00F06FED" w:rsidRDefault="00BC327E" w:rsidP="00BD626D">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8</w:t>
      </w:r>
      <w:r w:rsidR="00042B93">
        <w:rPr>
          <w:rFonts w:ascii="TimesLTStd-Roman" w:hAnsi="TimesLTStd-Roman" w:cs="TimesLTStd-Roman"/>
          <w:sz w:val="19"/>
          <w:szCs w:val="19"/>
          <w:lang w:val="es-CL"/>
        </w:rPr>
        <w:t xml:space="preserve">. Vea el Siguiente Video: </w:t>
      </w:r>
      <w:hyperlink r:id="rId33" w:history="1">
        <w:r w:rsidR="00042B93" w:rsidRPr="00E429AB">
          <w:rPr>
            <w:rStyle w:val="Hipervnculo"/>
            <w:rFonts w:ascii="TimesLTStd-Roman" w:hAnsi="TimesLTStd-Roman" w:cs="TimesLTStd-Roman"/>
            <w:sz w:val="19"/>
            <w:szCs w:val="19"/>
            <w:lang w:val="es-CL"/>
          </w:rPr>
          <w:t>https://www.youtube.com/watch?v=wxIxWTTsBj4</w:t>
        </w:r>
      </w:hyperlink>
    </w:p>
    <w:p w:rsidR="00042B93" w:rsidRDefault="00042B93" w:rsidP="00BD626D">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Responda:</w:t>
      </w:r>
    </w:p>
    <w:p w:rsidR="00042B93" w:rsidRDefault="00042B93" w:rsidP="00BD626D">
      <w:pPr>
        <w:autoSpaceDE w:val="0"/>
        <w:autoSpaceDN w:val="0"/>
        <w:adjustRightInd w:val="0"/>
        <w:spacing w:before="0"/>
        <w:jc w:val="both"/>
        <w:rPr>
          <w:rFonts w:ascii="TimesLTStd-Roman" w:hAnsi="TimesLTStd-Roman" w:cs="TimesLTStd-Roman"/>
          <w:sz w:val="19"/>
          <w:szCs w:val="19"/>
          <w:lang w:val="es-CL"/>
        </w:rPr>
      </w:pPr>
    </w:p>
    <w:p w:rsidR="00042B93" w:rsidRDefault="00042B93" w:rsidP="00BD626D">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1. ¿Qué tiene que ver la energía y la radiación?</w:t>
      </w:r>
    </w:p>
    <w:p w:rsidR="00042B93" w:rsidRDefault="00042B93"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2. ¿Por qué </w:t>
      </w:r>
      <w:r w:rsidR="00A536D0">
        <w:rPr>
          <w:rFonts w:ascii="TimesLTStd-Roman" w:hAnsi="TimesLTStd-Roman" w:cs="TimesLTStd-Roman"/>
          <w:sz w:val="19"/>
          <w:szCs w:val="19"/>
          <w:lang w:val="es-CL"/>
        </w:rPr>
        <w:t xml:space="preserve">la energía y la radiación son un problema para el modelo de </w:t>
      </w:r>
      <w:r w:rsidR="00A536D0" w:rsidRPr="00A536D0">
        <w:rPr>
          <w:rFonts w:ascii="TimesLTStd-Roman" w:hAnsi="TimesLTStd-Roman" w:cs="TimesLTStd-Roman"/>
          <w:sz w:val="19"/>
          <w:szCs w:val="19"/>
          <w:lang w:val="es-CL"/>
        </w:rPr>
        <w:t>Rutherford</w:t>
      </w:r>
      <w:r w:rsidR="00A536D0">
        <w:rPr>
          <w:rFonts w:ascii="TimesLTStd-Roman" w:hAnsi="TimesLTStd-Roman" w:cs="TimesLTStd-Roman"/>
          <w:sz w:val="19"/>
          <w:szCs w:val="19"/>
          <w:lang w:val="es-CL"/>
        </w:rPr>
        <w:t>?</w:t>
      </w:r>
    </w:p>
    <w:p w:rsidR="00A536D0" w:rsidRDefault="00A536D0"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3. ¿Qué significa la indeterminación en los electrones?</w:t>
      </w:r>
    </w:p>
    <w:p w:rsidR="00A536D0" w:rsidRDefault="00A536D0"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4. ¿A qué fenómeno se le llama orbital (respecto a los electrones)? </w:t>
      </w:r>
    </w:p>
    <w:p w:rsidR="00A536D0" w:rsidRDefault="00A536D0" w:rsidP="00A536D0">
      <w:pPr>
        <w:autoSpaceDE w:val="0"/>
        <w:autoSpaceDN w:val="0"/>
        <w:adjustRightInd w:val="0"/>
        <w:spacing w:before="0"/>
        <w:jc w:val="both"/>
        <w:rPr>
          <w:rFonts w:ascii="TimesLTStd-Roman" w:hAnsi="TimesLTStd-Roman" w:cs="TimesLTStd-Roman"/>
          <w:sz w:val="19"/>
          <w:szCs w:val="19"/>
          <w:lang w:val="es-CL"/>
        </w:rPr>
      </w:pPr>
    </w:p>
    <w:p w:rsidR="00946875" w:rsidRDefault="00946875" w:rsidP="00A536D0">
      <w:pPr>
        <w:autoSpaceDE w:val="0"/>
        <w:autoSpaceDN w:val="0"/>
        <w:adjustRightInd w:val="0"/>
        <w:spacing w:before="0"/>
        <w:jc w:val="both"/>
        <w:rPr>
          <w:rFonts w:ascii="TimesLTStd-Roman" w:hAnsi="TimesLTStd-Roman" w:cs="TimesLTStd-Roman"/>
          <w:sz w:val="19"/>
          <w:szCs w:val="19"/>
          <w:lang w:val="es-CL"/>
        </w:rPr>
      </w:pPr>
    </w:p>
    <w:p w:rsidR="00946875" w:rsidRDefault="00946875"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 xml:space="preserve">9. Vea el siguiente video: </w:t>
      </w:r>
      <w:hyperlink r:id="rId34" w:history="1">
        <w:r w:rsidRPr="00C647DC">
          <w:rPr>
            <w:rStyle w:val="Hipervnculo"/>
            <w:rFonts w:ascii="TimesLTStd-Roman" w:hAnsi="TimesLTStd-Roman" w:cs="TimesLTStd-Roman"/>
            <w:sz w:val="19"/>
            <w:szCs w:val="19"/>
            <w:lang w:val="es-CL"/>
          </w:rPr>
          <w:t>https://www.youtube.com/watch?v=3UalA776mqI</w:t>
        </w:r>
      </w:hyperlink>
    </w:p>
    <w:p w:rsidR="00946875" w:rsidRDefault="00946875"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1. ¿Cuál carbono es más abundante en la naturaleza?</w:t>
      </w:r>
    </w:p>
    <w:p w:rsidR="00946875" w:rsidRDefault="00946875"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2. ¿Cómo se forma el carbono 14?</w:t>
      </w:r>
    </w:p>
    <w:p w:rsidR="00946875" w:rsidRDefault="00946875"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3. ¿Cuál es la vida media de C 14?</w:t>
      </w:r>
    </w:p>
    <w:p w:rsidR="00946875" w:rsidRDefault="00946875"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4. ¿Cuál es el uso que le dan los científicos al C 14?</w:t>
      </w:r>
    </w:p>
    <w:p w:rsidR="00CA6F90" w:rsidRDefault="00CA6F90"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5. ¿Qué ventajas y desventajas tiene el uso de C 14 para los arqueólogos?</w:t>
      </w:r>
    </w:p>
    <w:p w:rsidR="00CA6F90" w:rsidRPr="00A536D0" w:rsidRDefault="00CA6F90" w:rsidP="00A536D0">
      <w:pPr>
        <w:autoSpaceDE w:val="0"/>
        <w:autoSpaceDN w:val="0"/>
        <w:adjustRightInd w:val="0"/>
        <w:spacing w:before="0"/>
        <w:jc w:val="both"/>
        <w:rPr>
          <w:rFonts w:ascii="TimesLTStd-Roman" w:hAnsi="TimesLTStd-Roman" w:cs="TimesLTStd-Roman"/>
          <w:sz w:val="19"/>
          <w:szCs w:val="19"/>
          <w:lang w:val="es-CL"/>
        </w:rPr>
      </w:pPr>
      <w:r>
        <w:rPr>
          <w:rFonts w:ascii="TimesLTStd-Roman" w:hAnsi="TimesLTStd-Roman" w:cs="TimesLTStd-Roman"/>
          <w:sz w:val="19"/>
          <w:szCs w:val="19"/>
          <w:lang w:val="es-CL"/>
        </w:rPr>
        <w:t>6. ¿En el futuro será posible el uso de este isotopo? ¿Por qué?</w:t>
      </w:r>
    </w:p>
    <w:sectPr w:rsidR="00CA6F90" w:rsidRPr="00A536D0" w:rsidSect="00C8675C">
      <w:pgSz w:w="11906" w:h="16838" w:code="9"/>
      <w:pgMar w:top="993" w:right="720" w:bottom="360" w:left="720" w:header="14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4F28" w:rsidRDefault="00C74F28" w:rsidP="008D48F8">
      <w:r>
        <w:separator/>
      </w:r>
    </w:p>
  </w:endnote>
  <w:endnote w:type="continuationSeparator" w:id="0">
    <w:p w:rsidR="00C74F28" w:rsidRDefault="00C74F28" w:rsidP="008D4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游明朝">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游ゴシック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Parry-Bold">
    <w:panose1 w:val="00000000000000000000"/>
    <w:charset w:val="00"/>
    <w:family w:val="roman"/>
    <w:notTrueType/>
    <w:pitch w:val="default"/>
    <w:sig w:usb0="00000003" w:usb1="00000000" w:usb2="00000000" w:usb3="00000000" w:csb0="00000001" w:csb1="00000000"/>
  </w:font>
  <w:font w:name="FFDingbats-ArrowsOne">
    <w:panose1 w:val="00000000000000000000"/>
    <w:charset w:val="00"/>
    <w:family w:val="auto"/>
    <w:notTrueType/>
    <w:pitch w:val="default"/>
    <w:sig w:usb0="00000003" w:usb1="00000000" w:usb2="00000000" w:usb3="00000000" w:csb0="00000001" w:csb1="00000000"/>
  </w:font>
  <w:font w:name="ParryGrotesque-Norm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LTStd-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LTStd-Italic">
    <w:altName w:val="MS Gothic"/>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4F28" w:rsidRDefault="00C74F28" w:rsidP="008D48F8">
      <w:r>
        <w:separator/>
      </w:r>
    </w:p>
  </w:footnote>
  <w:footnote w:type="continuationSeparator" w:id="0">
    <w:p w:rsidR="00C74F28" w:rsidRDefault="00C74F28" w:rsidP="008D48F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ECF4DF0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63FD31BF"/>
    <w:multiLevelType w:val="hybridMultilevel"/>
    <w:tmpl w:val="B5A4C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470737D"/>
    <w:multiLevelType w:val="hybridMultilevel"/>
    <w:tmpl w:val="4F863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attachedTemplate r:id="rId1"/>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2462"/>
    <w:rsid w:val="000018D9"/>
    <w:rsid w:val="00016BFD"/>
    <w:rsid w:val="00042B93"/>
    <w:rsid w:val="00052077"/>
    <w:rsid w:val="00082714"/>
    <w:rsid w:val="000D0B0B"/>
    <w:rsid w:val="000D77AB"/>
    <w:rsid w:val="00190EB0"/>
    <w:rsid w:val="001C64DD"/>
    <w:rsid w:val="00212EF2"/>
    <w:rsid w:val="00252D2A"/>
    <w:rsid w:val="002A2109"/>
    <w:rsid w:val="00300F97"/>
    <w:rsid w:val="003C2288"/>
    <w:rsid w:val="003F314A"/>
    <w:rsid w:val="004255AC"/>
    <w:rsid w:val="0045309A"/>
    <w:rsid w:val="00461D73"/>
    <w:rsid w:val="00475846"/>
    <w:rsid w:val="004B2C09"/>
    <w:rsid w:val="004C174B"/>
    <w:rsid w:val="004F6C3C"/>
    <w:rsid w:val="005422F7"/>
    <w:rsid w:val="005A126F"/>
    <w:rsid w:val="00645E8E"/>
    <w:rsid w:val="006C0C04"/>
    <w:rsid w:val="006D4D20"/>
    <w:rsid w:val="006E6BF0"/>
    <w:rsid w:val="007039B0"/>
    <w:rsid w:val="007134B3"/>
    <w:rsid w:val="00727FCE"/>
    <w:rsid w:val="007B3339"/>
    <w:rsid w:val="007B4777"/>
    <w:rsid w:val="007C1BB1"/>
    <w:rsid w:val="008078FE"/>
    <w:rsid w:val="00837D4F"/>
    <w:rsid w:val="00882BAC"/>
    <w:rsid w:val="008D48F8"/>
    <w:rsid w:val="008D603D"/>
    <w:rsid w:val="00924F4B"/>
    <w:rsid w:val="00946875"/>
    <w:rsid w:val="00986FC0"/>
    <w:rsid w:val="009B3620"/>
    <w:rsid w:val="009B79AF"/>
    <w:rsid w:val="00A442C1"/>
    <w:rsid w:val="00A536D0"/>
    <w:rsid w:val="00AB0132"/>
    <w:rsid w:val="00B447AA"/>
    <w:rsid w:val="00B96550"/>
    <w:rsid w:val="00BA3CF2"/>
    <w:rsid w:val="00BA5A31"/>
    <w:rsid w:val="00BC327E"/>
    <w:rsid w:val="00BD6078"/>
    <w:rsid w:val="00BD626D"/>
    <w:rsid w:val="00C00F3C"/>
    <w:rsid w:val="00C45749"/>
    <w:rsid w:val="00C74F28"/>
    <w:rsid w:val="00C8675C"/>
    <w:rsid w:val="00C871F0"/>
    <w:rsid w:val="00CA2462"/>
    <w:rsid w:val="00CA6F90"/>
    <w:rsid w:val="00CF035C"/>
    <w:rsid w:val="00D652BC"/>
    <w:rsid w:val="00DC72A0"/>
    <w:rsid w:val="00E303D0"/>
    <w:rsid w:val="00E369E7"/>
    <w:rsid w:val="00E83119"/>
    <w:rsid w:val="00EA516E"/>
    <w:rsid w:val="00F02704"/>
    <w:rsid w:val="00F06FED"/>
    <w:rsid w:val="00F13C92"/>
    <w:rsid w:val="00F34AD3"/>
    <w:rsid w:val="00F36BC6"/>
    <w:rsid w:val="00F57238"/>
    <w:rsid w:val="00F607A3"/>
    <w:rsid w:val="00F81308"/>
    <w:rsid w:val="00F830D6"/>
    <w:rsid w:val="00FE66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ja-JP" w:bidi="ar-SA"/>
      </w:rPr>
    </w:rPrDefault>
    <w:pPrDefault>
      <w:pPr>
        <w:spacing w:before="240"/>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0132"/>
  </w:style>
  <w:style w:type="paragraph" w:styleId="Ttulo1">
    <w:name w:val="heading 1"/>
    <w:basedOn w:val="Normal"/>
    <w:next w:val="Normal"/>
    <w:link w:val="Ttulo1Car"/>
    <w:uiPriority w:val="9"/>
    <w:qFormat/>
    <w:rsid w:val="000D77AB"/>
    <w:pPr>
      <w:spacing w:before="120" w:line="259" w:lineRule="auto"/>
      <w:outlineLvl w:val="0"/>
    </w:pPr>
    <w:rPr>
      <w:rFonts w:asciiTheme="majorHAnsi" w:eastAsia="Arial Unicode MS" w:hAnsiTheme="majorHAnsi" w:cstheme="majorHAnsi"/>
      <w:b/>
      <w:bCs/>
      <w:kern w:val="96"/>
      <w:sz w:val="18"/>
      <w:szCs w:val="120"/>
    </w:rPr>
  </w:style>
  <w:style w:type="paragraph" w:styleId="Ttulo2">
    <w:name w:val="heading 2"/>
    <w:basedOn w:val="Normal"/>
    <w:next w:val="Normal"/>
    <w:link w:val="Ttulo2Car"/>
    <w:uiPriority w:val="9"/>
    <w:qFormat/>
    <w:rsid w:val="000D77AB"/>
    <w:pPr>
      <w:spacing w:after="160"/>
      <w:outlineLvl w:val="1"/>
    </w:pPr>
    <w:rPr>
      <w:rFonts w:asciiTheme="majorHAnsi" w:hAnsiTheme="majorHAnsi" w:cstheme="majorHAnsi"/>
      <w:b/>
      <w:sz w:val="24"/>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uiPriority w:val="10"/>
    <w:qFormat/>
    <w:rsid w:val="006C0C04"/>
    <w:rPr>
      <w:b/>
      <w:bCs/>
    </w:rPr>
  </w:style>
  <w:style w:type="paragraph" w:styleId="Textoindependiente">
    <w:name w:val="Body Text"/>
    <w:basedOn w:val="Normal"/>
    <w:link w:val="TextoindependienteCar"/>
    <w:unhideWhenUsed/>
    <w:rsid w:val="006C0C04"/>
    <w:pPr>
      <w:widowControl w:val="0"/>
      <w:suppressAutoHyphens/>
      <w:spacing w:after="120"/>
    </w:pPr>
    <w:rPr>
      <w:rFonts w:ascii="Times New Roman" w:eastAsia="Arial Unicode MS" w:hAnsi="Times New Roman" w:cs="Times New Roman"/>
      <w:kern w:val="1"/>
      <w:sz w:val="24"/>
      <w:szCs w:val="24"/>
    </w:rPr>
  </w:style>
  <w:style w:type="character" w:customStyle="1" w:styleId="TextoindependienteCar">
    <w:name w:val="Texto independiente Car"/>
    <w:basedOn w:val="Fuentedeprrafopredeter"/>
    <w:link w:val="Textoindependiente"/>
    <w:rsid w:val="000D77AB"/>
    <w:rPr>
      <w:rFonts w:ascii="Times New Roman" w:eastAsia="Arial Unicode MS" w:hAnsi="Times New Roman" w:cs="Times New Roman"/>
      <w:kern w:val="1"/>
      <w:sz w:val="24"/>
      <w:szCs w:val="24"/>
    </w:rPr>
  </w:style>
  <w:style w:type="character" w:styleId="Textodelmarcadordeposicin">
    <w:name w:val="Placeholder Text"/>
    <w:basedOn w:val="Fuentedeprrafopredeter"/>
    <w:uiPriority w:val="99"/>
    <w:semiHidden/>
    <w:rsid w:val="00F607A3"/>
    <w:rPr>
      <w:color w:val="808080"/>
    </w:rPr>
  </w:style>
  <w:style w:type="paragraph" w:styleId="NormalWeb">
    <w:name w:val="Normal (Web)"/>
    <w:basedOn w:val="Normal"/>
    <w:uiPriority w:val="99"/>
    <w:semiHidden/>
    <w:rsid w:val="006C0C04"/>
    <w:pPr>
      <w:spacing w:before="100" w:beforeAutospacing="1" w:after="100" w:afterAutospacing="1"/>
    </w:pPr>
    <w:rPr>
      <w:rFonts w:ascii="Times New Roman" w:eastAsia="Times New Roman" w:hAnsi="Times New Roman" w:cs="Times New Roman"/>
      <w:sz w:val="24"/>
      <w:szCs w:val="24"/>
      <w:lang w:eastAsia="en-US"/>
    </w:rPr>
  </w:style>
  <w:style w:type="paragraph" w:customStyle="1" w:styleId="Texto">
    <w:name w:val="Texto"/>
    <w:aliases w:val="pequeño"/>
    <w:basedOn w:val="Normal"/>
    <w:qFormat/>
    <w:rsid w:val="00AB0132"/>
    <w:pPr>
      <w:spacing w:before="0" w:after="120"/>
      <w:contextualSpacing/>
    </w:pPr>
    <w:rPr>
      <w:sz w:val="18"/>
    </w:rPr>
  </w:style>
  <w:style w:type="table" w:styleId="Tablaconcuadrcula">
    <w:name w:val="Table Grid"/>
    <w:basedOn w:val="Tablanormal"/>
    <w:uiPriority w:val="39"/>
    <w:rsid w:val="000827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0D77AB"/>
    <w:rPr>
      <w:rFonts w:asciiTheme="majorHAnsi" w:eastAsia="Arial Unicode MS" w:hAnsiTheme="majorHAnsi" w:cstheme="majorHAnsi"/>
      <w:b/>
      <w:bCs/>
      <w:kern w:val="96"/>
      <w:sz w:val="18"/>
      <w:szCs w:val="120"/>
    </w:rPr>
  </w:style>
  <w:style w:type="character" w:customStyle="1" w:styleId="Ttulo2Car">
    <w:name w:val="Título 2 Car"/>
    <w:basedOn w:val="Fuentedeprrafopredeter"/>
    <w:link w:val="Ttulo2"/>
    <w:uiPriority w:val="9"/>
    <w:rsid w:val="000D77AB"/>
    <w:rPr>
      <w:rFonts w:asciiTheme="majorHAnsi" w:hAnsiTheme="majorHAnsi" w:cstheme="majorHAnsi"/>
      <w:b/>
      <w:sz w:val="24"/>
      <w:szCs w:val="21"/>
    </w:rPr>
  </w:style>
  <w:style w:type="paragraph" w:styleId="Listaconvietas">
    <w:name w:val="List Bullet"/>
    <w:basedOn w:val="Normal"/>
    <w:uiPriority w:val="98"/>
    <w:rsid w:val="000D77AB"/>
    <w:pPr>
      <w:numPr>
        <w:numId w:val="3"/>
      </w:numPr>
      <w:spacing w:before="0" w:after="60" w:line="259" w:lineRule="auto"/>
      <w:ind w:left="720"/>
    </w:pPr>
  </w:style>
  <w:style w:type="paragraph" w:styleId="Encabezado">
    <w:name w:val="header"/>
    <w:basedOn w:val="Normal"/>
    <w:link w:val="EncabezadoCar"/>
    <w:uiPriority w:val="99"/>
    <w:rsid w:val="008D48F8"/>
    <w:pPr>
      <w:tabs>
        <w:tab w:val="center" w:pos="4680"/>
        <w:tab w:val="right" w:pos="9360"/>
      </w:tabs>
    </w:pPr>
  </w:style>
  <w:style w:type="character" w:customStyle="1" w:styleId="EncabezadoCar">
    <w:name w:val="Encabezado Car"/>
    <w:basedOn w:val="Fuentedeprrafopredeter"/>
    <w:link w:val="Encabezado"/>
    <w:uiPriority w:val="99"/>
    <w:rsid w:val="008078FE"/>
  </w:style>
  <w:style w:type="paragraph" w:styleId="Piedepgina">
    <w:name w:val="footer"/>
    <w:basedOn w:val="Normal"/>
    <w:link w:val="PiedepginaCar"/>
    <w:uiPriority w:val="99"/>
    <w:unhideWhenUsed/>
    <w:rsid w:val="008D48F8"/>
    <w:pPr>
      <w:tabs>
        <w:tab w:val="center" w:pos="4680"/>
        <w:tab w:val="right" w:pos="9360"/>
      </w:tabs>
    </w:pPr>
  </w:style>
  <w:style w:type="character" w:customStyle="1" w:styleId="PiedepginaCar">
    <w:name w:val="Pie de página Car"/>
    <w:basedOn w:val="Fuentedeprrafopredeter"/>
    <w:link w:val="Piedepgina"/>
    <w:uiPriority w:val="99"/>
    <w:rsid w:val="008D48F8"/>
  </w:style>
  <w:style w:type="paragraph" w:styleId="Puesto">
    <w:name w:val="Title"/>
    <w:basedOn w:val="Normal"/>
    <w:next w:val="Normal"/>
    <w:link w:val="PuestoCar"/>
    <w:uiPriority w:val="1"/>
    <w:qFormat/>
    <w:rsid w:val="000D77AB"/>
    <w:pPr>
      <w:spacing w:before="0" w:line="1000" w:lineRule="exact"/>
      <w:contextualSpacing/>
      <w:jc w:val="center"/>
    </w:pPr>
    <w:rPr>
      <w:rFonts w:asciiTheme="majorHAnsi" w:eastAsiaTheme="majorEastAsia" w:hAnsiTheme="majorHAnsi" w:cstheme="majorBidi"/>
      <w:b/>
      <w:color w:val="FFFFFF" w:themeColor="background1"/>
      <w:spacing w:val="-10"/>
      <w:kern w:val="28"/>
      <w:sz w:val="96"/>
      <w:szCs w:val="56"/>
    </w:rPr>
  </w:style>
  <w:style w:type="character" w:customStyle="1" w:styleId="PuestoCar">
    <w:name w:val="Puesto Car"/>
    <w:basedOn w:val="Fuentedeprrafopredeter"/>
    <w:link w:val="Puesto"/>
    <w:uiPriority w:val="1"/>
    <w:rsid w:val="008078FE"/>
    <w:rPr>
      <w:rFonts w:asciiTheme="majorHAnsi" w:eastAsiaTheme="majorEastAsia" w:hAnsiTheme="majorHAnsi" w:cstheme="majorBidi"/>
      <w:b/>
      <w:color w:val="FFFFFF" w:themeColor="background1"/>
      <w:spacing w:val="-10"/>
      <w:kern w:val="28"/>
      <w:sz w:val="96"/>
      <w:szCs w:val="56"/>
    </w:rPr>
  </w:style>
  <w:style w:type="paragraph" w:customStyle="1" w:styleId="Texto0">
    <w:name w:val="Texto"/>
    <w:aliases w:val="pequeño,a la derecha"/>
    <w:basedOn w:val="Normal"/>
    <w:qFormat/>
    <w:rsid w:val="00AB0132"/>
    <w:pPr>
      <w:spacing w:before="120"/>
      <w:jc w:val="right"/>
    </w:pPr>
    <w:rPr>
      <w:sz w:val="18"/>
    </w:rPr>
  </w:style>
  <w:style w:type="paragraph" w:styleId="Textodeglobo">
    <w:name w:val="Balloon Text"/>
    <w:basedOn w:val="Normal"/>
    <w:link w:val="TextodegloboCar"/>
    <w:uiPriority w:val="99"/>
    <w:semiHidden/>
    <w:unhideWhenUsed/>
    <w:rsid w:val="00300F97"/>
    <w:pPr>
      <w:spacing w:before="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0F97"/>
    <w:rPr>
      <w:rFonts w:ascii="Tahoma" w:hAnsi="Tahoma" w:cs="Tahoma"/>
      <w:sz w:val="16"/>
      <w:szCs w:val="16"/>
    </w:rPr>
  </w:style>
  <w:style w:type="character" w:styleId="Hipervnculo">
    <w:name w:val="Hyperlink"/>
    <w:basedOn w:val="Fuentedeprrafopredeter"/>
    <w:uiPriority w:val="99"/>
    <w:unhideWhenUsed/>
    <w:rsid w:val="00042B9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8.jp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hyperlink" Target="https://www.youtube.com/watch?v=3UalA776mqI" TargetMode="Externa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hyperlink" Target="https://www.youtube.com/watch?v=wxIxWTTsBj4" TargetMode="Externa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0.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hyperlink" Target="https://www.youtube.com/watch?v=Nwe7M71Fqxo" TargetMode="Externa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8.png"/><Relationship Id="rId36" Type="http://schemas.openxmlformats.org/officeDocument/2006/relationships/glossaryDocument" Target="glossary/document.xm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17.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7.png"/><Relationship Id="rId30" Type="http://schemas.openxmlformats.org/officeDocument/2006/relationships/image" Target="media/image16.emf"/><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uciano%20Univaso\AppData\Roaming\Microsoft\Plantillas\Hoja%20de%20ejercicios%20de%20conclusiones%20cient&#237;ficas.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8BBFCF7B9E9488492BF47BB0CF70898"/>
        <w:category>
          <w:name w:val="General"/>
          <w:gallery w:val="placeholder"/>
        </w:category>
        <w:types>
          <w:type w:val="bbPlcHdr"/>
        </w:types>
        <w:behaviors>
          <w:behavior w:val="content"/>
        </w:behaviors>
        <w:guid w:val="{EA53BD25-2C4A-4012-B54B-B46E06AE2360}"/>
      </w:docPartPr>
      <w:docPartBody>
        <w:p w:rsidR="00291B3E" w:rsidRDefault="00335095">
          <w:pPr>
            <w:pStyle w:val="28BBFCF7B9E9488492BF47BB0CF70898"/>
          </w:pPr>
          <w:r w:rsidRPr="00F607A3">
            <w:rPr>
              <w:lang w:bidi="es-ES"/>
            </w:rPr>
            <w:t>Afirmación:</w:t>
          </w:r>
        </w:p>
      </w:docPartBody>
    </w:docPart>
    <w:docPart>
      <w:docPartPr>
        <w:name w:val="875A0DC1BBB44BC2862ACD628424E436"/>
        <w:category>
          <w:name w:val="General"/>
          <w:gallery w:val="placeholder"/>
        </w:category>
        <w:types>
          <w:type w:val="bbPlcHdr"/>
        </w:types>
        <w:behaviors>
          <w:behavior w:val="content"/>
        </w:behaviors>
        <w:guid w:val="{D7C72DB7-910A-4CC4-AFA5-D3FAE2065C73}"/>
      </w:docPartPr>
      <w:docPartBody>
        <w:p w:rsidR="00291B3E" w:rsidRDefault="00335095">
          <w:pPr>
            <w:pStyle w:val="875A0DC1BBB44BC2862ACD628424E436"/>
          </w:pPr>
          <w:r w:rsidRPr="000D77AB">
            <w:rPr>
              <w:lang w:bidi="es-ES"/>
            </w:rPr>
            <w:t>Una declaración o conclusión que responde a la pregunta o al problema original con lenguaje científico.</w:t>
          </w:r>
        </w:p>
      </w:docPartBody>
    </w:docPart>
    <w:docPart>
      <w:docPartPr>
        <w:name w:val="044B8D18D90D4AD5897723050EAB48C4"/>
        <w:category>
          <w:name w:val="General"/>
          <w:gallery w:val="placeholder"/>
        </w:category>
        <w:types>
          <w:type w:val="bbPlcHdr"/>
        </w:types>
        <w:behaviors>
          <w:behavior w:val="content"/>
        </w:behaviors>
        <w:guid w:val="{EA9F1254-B8F1-46A1-A352-4A5B89622AFA}"/>
      </w:docPartPr>
      <w:docPartBody>
        <w:p w:rsidR="00291B3E" w:rsidRDefault="00335095">
          <w:pPr>
            <w:pStyle w:val="044B8D18D90D4AD5897723050EAB48C4"/>
          </w:pPr>
          <w:r w:rsidRPr="000D77AB">
            <w:rPr>
              <w:lang w:bidi="es-ES"/>
            </w:rPr>
            <w:t>Pruebas:</w:t>
          </w:r>
        </w:p>
      </w:docPartBody>
    </w:docPart>
    <w:docPart>
      <w:docPartPr>
        <w:name w:val="92B3DAABB92B4277A92363FFD5E5B59B"/>
        <w:category>
          <w:name w:val="General"/>
          <w:gallery w:val="placeholder"/>
        </w:category>
        <w:types>
          <w:type w:val="bbPlcHdr"/>
        </w:types>
        <w:behaviors>
          <w:behavior w:val="content"/>
        </w:behaviors>
        <w:guid w:val="{271DE816-3A4E-4992-A7A9-03A86B45B5C5}"/>
      </w:docPartPr>
      <w:docPartBody>
        <w:p w:rsidR="00291B3E" w:rsidRDefault="00335095">
          <w:pPr>
            <w:pStyle w:val="92B3DAABB92B4277A92363FFD5E5B59B"/>
          </w:pPr>
          <w:r w:rsidRPr="000D77AB">
            <w:rPr>
              <w:lang w:bidi="es-ES"/>
            </w:rPr>
            <w:t>Datos y observaciones que son adecuados y suficientes para respaldar la afirmación.</w:t>
          </w:r>
        </w:p>
      </w:docPartBody>
    </w:docPart>
    <w:docPart>
      <w:docPartPr>
        <w:name w:val="D02A16AA0D244AA78AFC0DBCEAB821CD"/>
        <w:category>
          <w:name w:val="General"/>
          <w:gallery w:val="placeholder"/>
        </w:category>
        <w:types>
          <w:type w:val="bbPlcHdr"/>
        </w:types>
        <w:behaviors>
          <w:behavior w:val="content"/>
        </w:behaviors>
        <w:guid w:val="{883146D2-3237-4630-8B6D-540418F35E6D}"/>
      </w:docPartPr>
      <w:docPartBody>
        <w:p w:rsidR="00291B3E" w:rsidRDefault="00335095">
          <w:pPr>
            <w:pStyle w:val="D02A16AA0D244AA78AFC0DBCEAB821CD"/>
          </w:pPr>
          <w:r w:rsidRPr="000D77AB">
            <w:rPr>
              <w:lang w:bidi="es-ES"/>
            </w:rPr>
            <w:t>Razonamiento:</w:t>
          </w:r>
        </w:p>
      </w:docPartBody>
    </w:docPart>
    <w:docPart>
      <w:docPartPr>
        <w:name w:val="447AD6D658BD4DA7A9EB1C50653DAE01"/>
        <w:category>
          <w:name w:val="General"/>
          <w:gallery w:val="placeholder"/>
        </w:category>
        <w:types>
          <w:type w:val="bbPlcHdr"/>
        </w:types>
        <w:behaviors>
          <w:behavior w:val="content"/>
        </w:behaviors>
        <w:guid w:val="{D7447F32-E366-4981-8E0C-828784AD1756}"/>
      </w:docPartPr>
      <w:docPartBody>
        <w:p w:rsidR="00291B3E" w:rsidRDefault="00335095">
          <w:pPr>
            <w:pStyle w:val="447AD6D658BD4DA7A9EB1C50653DAE01"/>
          </w:pPr>
          <w:r w:rsidRPr="000D77AB">
            <w:rPr>
              <w:lang w:bidi="es-ES"/>
            </w:rPr>
            <w:t>Justificación que conecta las pruebas con la afirmación y muestra por qué los datos son pruebas mediante principios científicos.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游明朝">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游ゴシック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Parry-Bold">
    <w:panose1 w:val="00000000000000000000"/>
    <w:charset w:val="00"/>
    <w:family w:val="roman"/>
    <w:notTrueType/>
    <w:pitch w:val="default"/>
    <w:sig w:usb0="00000003" w:usb1="00000000" w:usb2="00000000" w:usb3="00000000" w:csb0="00000001" w:csb1="00000000"/>
  </w:font>
  <w:font w:name="FFDingbats-ArrowsOne">
    <w:panose1 w:val="00000000000000000000"/>
    <w:charset w:val="00"/>
    <w:family w:val="auto"/>
    <w:notTrueType/>
    <w:pitch w:val="default"/>
    <w:sig w:usb0="00000003" w:usb1="00000000" w:usb2="00000000" w:usb3="00000000" w:csb0="00000001" w:csb1="00000000"/>
  </w:font>
  <w:font w:name="ParryGrotesque-Norm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LTStd-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LTStd-Italic">
    <w:altName w:val="MS Gothic"/>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comments="0" w:insDel="0" w:formatting="0"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C0"/>
    <w:rsid w:val="00056A48"/>
    <w:rsid w:val="00291B3E"/>
    <w:rsid w:val="00335095"/>
    <w:rsid w:val="0078474E"/>
    <w:rsid w:val="00832A00"/>
    <w:rsid w:val="00EB57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28BBFCF7B9E9488492BF47BB0CF70898">
    <w:name w:val="28BBFCF7B9E9488492BF47BB0CF70898"/>
  </w:style>
  <w:style w:type="paragraph" w:customStyle="1" w:styleId="875A0DC1BBB44BC2862ACD628424E436">
    <w:name w:val="875A0DC1BBB44BC2862ACD628424E436"/>
  </w:style>
  <w:style w:type="paragraph" w:customStyle="1" w:styleId="044B8D18D90D4AD5897723050EAB48C4">
    <w:name w:val="044B8D18D90D4AD5897723050EAB48C4"/>
  </w:style>
  <w:style w:type="paragraph" w:customStyle="1" w:styleId="92B3DAABB92B4277A92363FFD5E5B59B">
    <w:name w:val="92B3DAABB92B4277A92363FFD5E5B59B"/>
  </w:style>
  <w:style w:type="paragraph" w:customStyle="1" w:styleId="D02A16AA0D244AA78AFC0DBCEAB821CD">
    <w:name w:val="D02A16AA0D244AA78AFC0DBCEAB821CD"/>
  </w:style>
  <w:style w:type="paragraph" w:customStyle="1" w:styleId="447AD6D658BD4DA7A9EB1C50653DAE01">
    <w:name w:val="447AD6D658BD4DA7A9EB1C50653DAE01"/>
  </w:style>
  <w:style w:type="paragraph" w:customStyle="1" w:styleId="A688D56A13704133B56D2020DF5E1649">
    <w:name w:val="A688D56A13704133B56D2020DF5E1649"/>
  </w:style>
  <w:style w:type="paragraph" w:customStyle="1" w:styleId="470700FF81EC44F199F34B3143C87652">
    <w:name w:val="470700FF81EC44F199F34B3143C87652"/>
  </w:style>
  <w:style w:type="paragraph" w:customStyle="1" w:styleId="9383BF01C9E14DD0ADBA64FD5563BCD6">
    <w:name w:val="9383BF01C9E14DD0ADBA64FD5563BCD6"/>
  </w:style>
  <w:style w:type="paragraph" w:customStyle="1" w:styleId="6A06E093DF144482BEBC4756B5B09FE7">
    <w:name w:val="6A06E093DF144482BEBC4756B5B09FE7"/>
  </w:style>
  <w:style w:type="paragraph" w:customStyle="1" w:styleId="E9339EACEE134FC4B7CE4B25D8E47F93">
    <w:name w:val="E9339EACEE134FC4B7CE4B25D8E47F93"/>
  </w:style>
  <w:style w:type="character" w:styleId="Textoennegrita">
    <w:name w:val="Strong"/>
    <w:uiPriority w:val="10"/>
    <w:qFormat/>
    <w:rPr>
      <w:b/>
      <w:bCs/>
    </w:rPr>
  </w:style>
  <w:style w:type="paragraph" w:customStyle="1" w:styleId="0E41088163D143FEB10D0A6C9DDA8091">
    <w:name w:val="0E41088163D143FEB10D0A6C9DDA8091"/>
  </w:style>
  <w:style w:type="paragraph" w:customStyle="1" w:styleId="49813303A8BD4F99805787930E8C4CB5">
    <w:name w:val="49813303A8BD4F99805787930E8C4CB5"/>
  </w:style>
  <w:style w:type="paragraph" w:customStyle="1" w:styleId="BD215CB8B57D4F9081437CB3FCC3D31E">
    <w:name w:val="BD215CB8B57D4F9081437CB3FCC3D31E"/>
  </w:style>
  <w:style w:type="paragraph" w:customStyle="1" w:styleId="0265545C0D3A44FE8DBA8C7F83A932AD">
    <w:name w:val="0265545C0D3A44FE8DBA8C7F83A932AD"/>
  </w:style>
  <w:style w:type="paragraph" w:customStyle="1" w:styleId="9D632076BE0844AABBC9FA4C943DF483">
    <w:name w:val="9D632076BE0844AABBC9FA4C943DF483"/>
  </w:style>
  <w:style w:type="paragraph" w:customStyle="1" w:styleId="34BCED35696F4CFEB8963A772CDE7A04">
    <w:name w:val="34BCED35696F4CFEB8963A772CDE7A04"/>
  </w:style>
  <w:style w:type="paragraph" w:customStyle="1" w:styleId="C7BE96948250461BA9FB23D4A5BF7FD1">
    <w:name w:val="C7BE96948250461BA9FB23D4A5BF7FD1"/>
  </w:style>
  <w:style w:type="paragraph" w:customStyle="1" w:styleId="E9FA4BA9C49848B694500656E7BAD8FD">
    <w:name w:val="E9FA4BA9C49848B694500656E7BAD8FD"/>
  </w:style>
  <w:style w:type="paragraph" w:customStyle="1" w:styleId="4DB3FB4A19A34C198B7FF164B9C2365B">
    <w:name w:val="4DB3FB4A19A34C198B7FF164B9C2365B"/>
  </w:style>
  <w:style w:type="character" w:styleId="Textodelmarcadordeposicin">
    <w:name w:val="Placeholder Text"/>
    <w:basedOn w:val="Fuentedeprrafopredeter"/>
    <w:uiPriority w:val="99"/>
    <w:semiHidden/>
    <w:rsid w:val="00EB57C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9FF826-A085-4A83-BB7E-6D35C16E0B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638F210-7067-483E-BFA1-28635F76E02A}">
  <ds:schemaRefs>
    <ds:schemaRef ds:uri="http://schemas.microsoft.com/office/2006/documentManagement/types"/>
    <ds:schemaRef ds:uri="http://schemas.microsoft.com/sharepoint/v3"/>
    <ds:schemaRef ds:uri="http://purl.org/dc/dcmitype/"/>
    <ds:schemaRef ds:uri="http://schemas.openxmlformats.org/package/2006/metadata/core-properties"/>
    <ds:schemaRef ds:uri="6dc4bcd6-49db-4c07-9060-8acfc67cef9f"/>
    <ds:schemaRef ds:uri="http://purl.org/dc/elements/1.1/"/>
    <ds:schemaRef ds:uri="http://schemas.microsoft.com/office/2006/metadata/properties"/>
    <ds:schemaRef ds:uri="fb0879af-3eba-417a-a55a-ffe6dcd6ca77"/>
    <ds:schemaRef ds:uri="http://schemas.microsoft.com/office/infopath/2007/PartnerControls"/>
    <ds:schemaRef ds:uri="http://www.w3.org/XML/1998/namespace"/>
    <ds:schemaRef ds:uri="http://purl.org/dc/terms/"/>
  </ds:schemaRefs>
</ds:datastoreItem>
</file>

<file path=customXml/itemProps3.xml><?xml version="1.0" encoding="utf-8"?>
<ds:datastoreItem xmlns:ds="http://schemas.openxmlformats.org/officeDocument/2006/customXml" ds:itemID="{297C1A5B-7166-477E-BCE5-3A3FA8E5194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Hoja de ejercicios de conclusiones científicas</Template>
  <TotalTime>0</TotalTime>
  <Pages>5</Pages>
  <Words>836</Words>
  <Characters>4600</Characters>
  <Application>Microsoft Office Word</Application>
  <DocSecurity>0</DocSecurity>
  <Lines>38</Lines>
  <Paragraphs>10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2020-03-18T14:12:00Z</dcterms:created>
  <dcterms:modified xsi:type="dcterms:W3CDTF">2020-03-18T14:12:00Z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